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4722B" w14:textId="77777777" w:rsidR="00E833D8" w:rsidRDefault="00E833D8">
      <w:pPr>
        <w:pStyle w:val="Intestazione"/>
        <w:widowControl w:val="0"/>
        <w:tabs>
          <w:tab w:val="clear" w:pos="4819"/>
          <w:tab w:val="clear" w:pos="9638"/>
          <w:tab w:val="left" w:pos="144"/>
          <w:tab w:val="left" w:pos="720"/>
          <w:tab w:val="right" w:pos="3024"/>
          <w:tab w:val="right" w:pos="3600"/>
          <w:tab w:val="center" w:pos="3888"/>
          <w:tab w:val="center" w:pos="4464"/>
          <w:tab w:val="left" w:pos="4752"/>
          <w:tab w:val="left" w:pos="8208"/>
          <w:tab w:val="left" w:pos="10224"/>
          <w:tab w:val="left" w:pos="12672"/>
          <w:tab w:val="left" w:pos="15264"/>
          <w:tab w:val="left" w:pos="17280"/>
          <w:tab w:val="left" w:pos="19584"/>
          <w:tab w:val="right" w:pos="23760"/>
          <w:tab w:val="right" w:pos="25632"/>
          <w:tab w:val="left" w:pos="25776"/>
          <w:tab w:val="left" w:pos="28224"/>
        </w:tabs>
        <w:jc w:val="both"/>
        <w:rPr>
          <w:rFonts w:ascii="Agency FB" w:hAnsi="Agency FB"/>
          <w:snapToGrid w:val="0"/>
          <w:sz w:val="16"/>
        </w:rPr>
      </w:pPr>
    </w:p>
    <w:p w14:paraId="6D9CC8CA" w14:textId="77777777" w:rsidR="00E833D8" w:rsidRDefault="00E833D8">
      <w:pPr>
        <w:pStyle w:val="Intestazione"/>
        <w:widowControl w:val="0"/>
        <w:tabs>
          <w:tab w:val="clear" w:pos="4819"/>
          <w:tab w:val="clear" w:pos="9638"/>
          <w:tab w:val="left" w:pos="144"/>
          <w:tab w:val="left" w:pos="720"/>
          <w:tab w:val="right" w:pos="3024"/>
          <w:tab w:val="right" w:pos="3600"/>
          <w:tab w:val="center" w:pos="3888"/>
          <w:tab w:val="center" w:pos="4464"/>
          <w:tab w:val="left" w:pos="4752"/>
          <w:tab w:val="left" w:pos="8208"/>
          <w:tab w:val="left" w:pos="10224"/>
          <w:tab w:val="left" w:pos="12672"/>
          <w:tab w:val="left" w:pos="15264"/>
          <w:tab w:val="left" w:pos="17280"/>
          <w:tab w:val="left" w:pos="19584"/>
          <w:tab w:val="right" w:pos="23760"/>
          <w:tab w:val="right" w:pos="25632"/>
          <w:tab w:val="left" w:pos="25776"/>
          <w:tab w:val="left" w:pos="28224"/>
        </w:tabs>
        <w:jc w:val="both"/>
        <w:rPr>
          <w:rFonts w:ascii="Agency FB" w:hAnsi="Agency FB"/>
          <w:snapToGrid w:val="0"/>
          <w:sz w:val="16"/>
        </w:rPr>
      </w:pPr>
    </w:p>
    <w:p w14:paraId="32CFE02D" w14:textId="77777777" w:rsidR="00921153" w:rsidRPr="00921153" w:rsidRDefault="00EB69E2" w:rsidP="00921153">
      <w:pPr>
        <w:widowControl w:val="0"/>
        <w:jc w:val="both"/>
        <w:rPr>
          <w:rFonts w:ascii="Agency FB" w:hAnsi="Agency FB"/>
          <w:snapToGrid w:val="0"/>
          <w:sz w:val="12"/>
        </w:rPr>
      </w:pPr>
      <w:r w:rsidRPr="00921153">
        <w:rPr>
          <w:noProof/>
        </w:rPr>
        <w:drawing>
          <wp:anchor distT="0" distB="0" distL="114300" distR="114300" simplePos="0" relativeHeight="251655680" behindDoc="1" locked="0" layoutInCell="1" allowOverlap="1" wp14:anchorId="588B7619" wp14:editId="793E884D">
            <wp:simplePos x="0" y="0"/>
            <wp:positionH relativeFrom="column">
              <wp:posOffset>-17145</wp:posOffset>
            </wp:positionH>
            <wp:positionV relativeFrom="paragraph">
              <wp:posOffset>29210</wp:posOffset>
            </wp:positionV>
            <wp:extent cx="1663700" cy="1112520"/>
            <wp:effectExtent l="0" t="0" r="0" b="0"/>
            <wp:wrapNone/>
            <wp:docPr id="4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10086" w:type="dxa"/>
        <w:tblInd w:w="-34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65"/>
        <w:gridCol w:w="5515"/>
        <w:gridCol w:w="2006"/>
      </w:tblGrid>
      <w:tr w:rsidR="00921153" w:rsidRPr="00921153" w14:paraId="1EA29A0E" w14:textId="77777777" w:rsidTr="0098020B">
        <w:trPr>
          <w:cantSplit/>
          <w:trHeight w:val="1170"/>
        </w:trPr>
        <w:tc>
          <w:tcPr>
            <w:tcW w:w="2565" w:type="dxa"/>
            <w:vMerge w:val="restart"/>
            <w:vAlign w:val="center"/>
          </w:tcPr>
          <w:p w14:paraId="6BD7DC50" w14:textId="77777777" w:rsidR="00921153" w:rsidRPr="00921153" w:rsidRDefault="00921153" w:rsidP="00921153">
            <w:pPr>
              <w:tabs>
                <w:tab w:val="center" w:pos="4819"/>
                <w:tab w:val="right" w:pos="9638"/>
              </w:tabs>
              <w:jc w:val="center"/>
            </w:pPr>
          </w:p>
        </w:tc>
        <w:tc>
          <w:tcPr>
            <w:tcW w:w="5515" w:type="dxa"/>
            <w:vMerge w:val="restart"/>
            <w:vAlign w:val="center"/>
          </w:tcPr>
          <w:p w14:paraId="532BCB38" w14:textId="77777777" w:rsidR="00921153" w:rsidRPr="00921153" w:rsidRDefault="00000816" w:rsidP="00921153">
            <w:pPr>
              <w:keepNext/>
              <w:tabs>
                <w:tab w:val="left" w:pos="693"/>
              </w:tabs>
              <w:ind w:hanging="16"/>
              <w:jc w:val="center"/>
              <w:outlineLvl w:val="0"/>
              <w:rPr>
                <w:rFonts w:ascii="Arial" w:hAnsi="Arial" w:cs="Arial"/>
                <w:b/>
                <w:bCs/>
                <w:color w:val="00808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8080"/>
                <w:sz w:val="22"/>
                <w:szCs w:val="22"/>
                <w:lang w:val="en-US" w:eastAsia="en-US"/>
              </w:rPr>
              <w:object w:dxaOrig="1440" w:dyaOrig="1440" w14:anchorId="6EFFEF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85.8pt;margin-top:-1.1pt;width:100.5pt;height:99pt;z-index:-251656704;mso-position-horizontal-relative:text;mso-position-vertical-relative:text">
                  <v:imagedata r:id="rId8" o:title="" gain="62915f" blacklevel="22938f" grayscale="t"/>
                </v:shape>
                <o:OLEObject Type="Embed" ProgID="Word.Picture.8" ShapeID="_x0000_s1027" DrawAspect="Content" ObjectID="_1769320841" r:id="rId9"/>
              </w:object>
            </w:r>
            <w:r w:rsidR="00921153" w:rsidRPr="00921153">
              <w:rPr>
                <w:rFonts w:ascii="Arial" w:hAnsi="Arial" w:cs="Arial"/>
                <w:b/>
                <w:bCs/>
                <w:color w:val="008080"/>
                <w:sz w:val="21"/>
                <w:szCs w:val="21"/>
              </w:rPr>
              <w:t xml:space="preserve">Scuola Secondaria Statale di </w:t>
            </w:r>
            <w:proofErr w:type="gramStart"/>
            <w:r w:rsidR="00921153" w:rsidRPr="00921153">
              <w:rPr>
                <w:rFonts w:ascii="Arial" w:hAnsi="Arial" w:cs="Arial"/>
                <w:b/>
                <w:bCs/>
                <w:color w:val="008080"/>
                <w:sz w:val="21"/>
                <w:szCs w:val="21"/>
              </w:rPr>
              <w:t>1°</w:t>
            </w:r>
            <w:proofErr w:type="gramEnd"/>
            <w:r w:rsidR="00921153" w:rsidRPr="00921153">
              <w:rPr>
                <w:rFonts w:ascii="Arial" w:hAnsi="Arial" w:cs="Arial"/>
                <w:b/>
                <w:bCs/>
                <w:color w:val="008080"/>
                <w:sz w:val="21"/>
                <w:szCs w:val="21"/>
              </w:rPr>
              <w:t>grado</w:t>
            </w:r>
          </w:p>
          <w:p w14:paraId="521FFB62" w14:textId="77777777" w:rsidR="00921153" w:rsidRPr="00921153" w:rsidRDefault="00921153" w:rsidP="00921153">
            <w:pPr>
              <w:keepNext/>
              <w:tabs>
                <w:tab w:val="left" w:pos="595"/>
              </w:tabs>
              <w:jc w:val="center"/>
              <w:outlineLvl w:val="0"/>
              <w:rPr>
                <w:rFonts w:ascii="Arial" w:hAnsi="Arial" w:cs="Arial"/>
                <w:b/>
                <w:bCs/>
                <w:color w:val="008080"/>
                <w:sz w:val="22"/>
                <w:szCs w:val="22"/>
              </w:rPr>
            </w:pPr>
            <w:r w:rsidRPr="00921153">
              <w:rPr>
                <w:rFonts w:ascii="Arial" w:hAnsi="Arial" w:cs="Arial"/>
                <w:b/>
                <w:bCs/>
                <w:color w:val="008080"/>
                <w:sz w:val="22"/>
                <w:szCs w:val="22"/>
              </w:rPr>
              <w:t>“A. Gramsci”</w:t>
            </w:r>
          </w:p>
          <w:p w14:paraId="2FFBC8DA" w14:textId="77777777" w:rsidR="00921153" w:rsidRPr="00921153" w:rsidRDefault="00921153" w:rsidP="00921153">
            <w:pPr>
              <w:keepNext/>
              <w:ind w:right="-105"/>
              <w:jc w:val="center"/>
              <w:outlineLvl w:val="1"/>
              <w:rPr>
                <w:rFonts w:ascii="Arial" w:hAnsi="Arial" w:cs="Arial"/>
                <w:b/>
                <w:bCs/>
                <w:color w:val="008080"/>
                <w:sz w:val="21"/>
                <w:szCs w:val="21"/>
              </w:rPr>
            </w:pPr>
            <w:r w:rsidRPr="00921153">
              <w:rPr>
                <w:rFonts w:ascii="Arial" w:hAnsi="Arial" w:cs="Arial"/>
                <w:b/>
                <w:bCs/>
                <w:color w:val="008080"/>
                <w:sz w:val="21"/>
                <w:szCs w:val="21"/>
              </w:rPr>
              <w:t>Via G. La Loggia,214 - 90129 Palermo</w:t>
            </w:r>
          </w:p>
          <w:p w14:paraId="69551C66" w14:textId="77777777" w:rsidR="00921153" w:rsidRPr="00921153" w:rsidRDefault="00921153" w:rsidP="00921153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color w:val="008080"/>
                <w:sz w:val="21"/>
                <w:szCs w:val="21"/>
              </w:rPr>
            </w:pPr>
            <w:r w:rsidRPr="00921153">
              <w:rPr>
                <w:rFonts w:ascii="Arial" w:hAnsi="Arial" w:cs="Arial"/>
                <w:b/>
                <w:bCs/>
                <w:color w:val="008080"/>
                <w:sz w:val="21"/>
                <w:szCs w:val="21"/>
              </w:rPr>
              <w:t>Telefono: 0916572226</w:t>
            </w:r>
          </w:p>
          <w:p w14:paraId="012F60A8" w14:textId="77777777" w:rsidR="00921153" w:rsidRPr="00921153" w:rsidRDefault="00921153" w:rsidP="00921153">
            <w:pPr>
              <w:jc w:val="center"/>
              <w:rPr>
                <w:rFonts w:ascii="Arial" w:hAnsi="Arial" w:cs="Arial"/>
                <w:b/>
                <w:bCs/>
                <w:color w:val="008080"/>
                <w:sz w:val="21"/>
                <w:szCs w:val="21"/>
              </w:rPr>
            </w:pPr>
            <w:r w:rsidRPr="00921153">
              <w:rPr>
                <w:rFonts w:ascii="Arial" w:hAnsi="Arial" w:cs="Arial"/>
                <w:b/>
                <w:bCs/>
                <w:color w:val="008080"/>
                <w:sz w:val="21"/>
                <w:szCs w:val="21"/>
              </w:rPr>
              <w:t>Codice Fiscale: 80019240821</w:t>
            </w:r>
          </w:p>
          <w:p w14:paraId="119BBA37" w14:textId="77777777" w:rsidR="00921153" w:rsidRPr="00921153" w:rsidRDefault="00921153" w:rsidP="00921153">
            <w:pPr>
              <w:tabs>
                <w:tab w:val="center" w:pos="4819"/>
                <w:tab w:val="right" w:pos="9638"/>
              </w:tabs>
              <w:jc w:val="center"/>
              <w:rPr>
                <w:rFonts w:ascii="Arial" w:hAnsi="Arial" w:cs="Arial"/>
                <w:b/>
                <w:bCs/>
                <w:color w:val="008080"/>
                <w:sz w:val="21"/>
                <w:szCs w:val="21"/>
              </w:rPr>
            </w:pPr>
            <w:r w:rsidRPr="00921153">
              <w:rPr>
                <w:rFonts w:ascii="Arial" w:hAnsi="Arial" w:cs="Arial"/>
                <w:b/>
                <w:bCs/>
                <w:color w:val="008080"/>
                <w:sz w:val="21"/>
                <w:szCs w:val="21"/>
              </w:rPr>
              <w:t>www.</w:t>
            </w:r>
            <w:r w:rsidRPr="00921153">
              <w:rPr>
                <w:rFonts w:ascii="Arial" w:hAnsi="Arial" w:cs="Arial"/>
                <w:color w:val="006621"/>
                <w:sz w:val="21"/>
                <w:szCs w:val="21"/>
                <w:shd w:val="clear" w:color="auto" w:fill="FFFFFF"/>
              </w:rPr>
              <w:t xml:space="preserve"> </w:t>
            </w:r>
            <w:r w:rsidRPr="00921153">
              <w:rPr>
                <w:rFonts w:ascii="Arial" w:hAnsi="Arial" w:cs="Arial"/>
                <w:b/>
                <w:bCs/>
                <w:color w:val="008080"/>
                <w:sz w:val="21"/>
                <w:szCs w:val="21"/>
              </w:rPr>
              <w:t>scuolamediaantoniogramsci.gov.it</w:t>
            </w:r>
          </w:p>
          <w:p w14:paraId="1E4397C4" w14:textId="77777777" w:rsidR="00921153" w:rsidRPr="00921153" w:rsidRDefault="00921153" w:rsidP="00921153">
            <w:pPr>
              <w:tabs>
                <w:tab w:val="center" w:pos="4819"/>
                <w:tab w:val="right" w:pos="9638"/>
              </w:tabs>
              <w:ind w:firstLine="24"/>
              <w:jc w:val="center"/>
              <w:rPr>
                <w:rFonts w:ascii="Arial" w:hAnsi="Arial" w:cs="Arial"/>
                <w:b/>
                <w:bCs/>
                <w:color w:val="008080"/>
                <w:sz w:val="21"/>
                <w:szCs w:val="21"/>
                <w:lang w:val="en-US"/>
              </w:rPr>
            </w:pPr>
            <w:r w:rsidRPr="00921153">
              <w:rPr>
                <w:rFonts w:ascii="Arial" w:hAnsi="Arial" w:cs="Arial"/>
                <w:b/>
                <w:bCs/>
                <w:color w:val="008080"/>
                <w:sz w:val="21"/>
                <w:szCs w:val="21"/>
                <w:lang w:val="en-US"/>
              </w:rPr>
              <w:t xml:space="preserve">email: </w:t>
            </w:r>
            <w:hyperlink r:id="rId10" w:history="1">
              <w:r w:rsidRPr="00921153">
                <w:rPr>
                  <w:rFonts w:ascii="Arial" w:hAnsi="Arial" w:cs="Arial"/>
                  <w:b/>
                  <w:bCs/>
                  <w:color w:val="008080"/>
                  <w:sz w:val="21"/>
                  <w:szCs w:val="21"/>
                  <w:lang w:val="en-US"/>
                </w:rPr>
                <w:t>pamm041005@istruzione.it</w:t>
              </w:r>
            </w:hyperlink>
          </w:p>
          <w:p w14:paraId="2221F9A2" w14:textId="77777777" w:rsidR="00921153" w:rsidRPr="00921153" w:rsidRDefault="00921153" w:rsidP="00921153">
            <w:pPr>
              <w:tabs>
                <w:tab w:val="center" w:pos="4819"/>
                <w:tab w:val="right" w:pos="9638"/>
              </w:tabs>
              <w:ind w:left="24" w:right="195"/>
              <w:jc w:val="center"/>
              <w:rPr>
                <w:rFonts w:ascii="Arial" w:hAnsi="Arial" w:cs="Arial"/>
                <w:b/>
                <w:bCs/>
                <w:color w:val="008080"/>
                <w:sz w:val="21"/>
                <w:szCs w:val="21"/>
                <w:lang w:val="en-US"/>
              </w:rPr>
            </w:pPr>
            <w:r w:rsidRPr="00921153">
              <w:rPr>
                <w:rFonts w:ascii="Arial" w:hAnsi="Arial" w:cs="Arial"/>
                <w:b/>
                <w:bCs/>
                <w:color w:val="008080"/>
                <w:sz w:val="21"/>
                <w:szCs w:val="21"/>
                <w:lang w:val="en-US"/>
              </w:rPr>
              <w:t xml:space="preserve">…pec: </w:t>
            </w:r>
            <w:hyperlink r:id="rId11" w:history="1">
              <w:r w:rsidRPr="00921153">
                <w:rPr>
                  <w:rFonts w:ascii="Arial" w:hAnsi="Arial" w:cs="Arial"/>
                  <w:b/>
                  <w:bCs/>
                  <w:color w:val="000000"/>
                  <w:sz w:val="21"/>
                  <w:szCs w:val="21"/>
                  <w:u w:val="single"/>
                  <w:lang w:val="en-US"/>
                </w:rPr>
                <w:t>pamm041005@pec.istruzione.it</w:t>
              </w:r>
            </w:hyperlink>
          </w:p>
        </w:tc>
        <w:tc>
          <w:tcPr>
            <w:tcW w:w="2006" w:type="dxa"/>
            <w:vAlign w:val="center"/>
          </w:tcPr>
          <w:p w14:paraId="0C727942" w14:textId="77777777" w:rsidR="00921153" w:rsidRPr="00921153" w:rsidRDefault="00EB69E2" w:rsidP="00921153">
            <w:pPr>
              <w:tabs>
                <w:tab w:val="center" w:pos="4819"/>
                <w:tab w:val="right" w:pos="9638"/>
              </w:tabs>
              <w:jc w:val="center"/>
            </w:pPr>
            <w:r w:rsidRPr="00921153">
              <w:rPr>
                <w:noProof/>
              </w:rPr>
              <w:drawing>
                <wp:inline distT="0" distB="0" distL="0" distR="0" wp14:anchorId="6B901EF4" wp14:editId="13005D12">
                  <wp:extent cx="942975" cy="657225"/>
                  <wp:effectExtent l="0" t="0" r="9525" b="9525"/>
                  <wp:docPr id="1" name="Immagine 26" descr="C:\Users\dsga\Downloads\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6" descr="C:\Users\dsga\Downloads\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153" w:rsidRPr="00921153" w14:paraId="6515C6CF" w14:textId="77777777" w:rsidTr="0098020B">
        <w:trPr>
          <w:cantSplit/>
          <w:trHeight w:val="1188"/>
        </w:trPr>
        <w:tc>
          <w:tcPr>
            <w:tcW w:w="2565" w:type="dxa"/>
            <w:vMerge/>
            <w:tcBorders>
              <w:bottom w:val="single" w:sz="4" w:space="0" w:color="auto"/>
            </w:tcBorders>
            <w:vAlign w:val="center"/>
          </w:tcPr>
          <w:p w14:paraId="5EFCC857" w14:textId="77777777" w:rsidR="00921153" w:rsidRPr="00921153" w:rsidRDefault="00921153" w:rsidP="00921153">
            <w:pPr>
              <w:tabs>
                <w:tab w:val="center" w:pos="4819"/>
                <w:tab w:val="right" w:pos="9638"/>
              </w:tabs>
              <w:jc w:val="center"/>
            </w:pPr>
          </w:p>
        </w:tc>
        <w:tc>
          <w:tcPr>
            <w:tcW w:w="5515" w:type="dxa"/>
            <w:vMerge/>
            <w:tcBorders>
              <w:bottom w:val="single" w:sz="4" w:space="0" w:color="auto"/>
            </w:tcBorders>
            <w:vAlign w:val="center"/>
          </w:tcPr>
          <w:p w14:paraId="229E8B1C" w14:textId="77777777" w:rsidR="00921153" w:rsidRPr="00921153" w:rsidRDefault="00921153" w:rsidP="00921153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color w:val="008080"/>
                <w:sz w:val="28"/>
                <w:szCs w:val="28"/>
              </w:rPr>
            </w:pPr>
          </w:p>
        </w:tc>
        <w:tc>
          <w:tcPr>
            <w:tcW w:w="2006" w:type="dxa"/>
            <w:tcBorders>
              <w:bottom w:val="single" w:sz="4" w:space="0" w:color="auto"/>
            </w:tcBorders>
            <w:vAlign w:val="center"/>
          </w:tcPr>
          <w:p w14:paraId="374B76B5" w14:textId="77777777" w:rsidR="00921153" w:rsidRPr="00921153" w:rsidRDefault="00EB69E2" w:rsidP="00921153">
            <w:pPr>
              <w:tabs>
                <w:tab w:val="center" w:pos="4819"/>
                <w:tab w:val="right" w:pos="9638"/>
              </w:tabs>
              <w:ind w:firstLine="72"/>
              <w:jc w:val="center"/>
            </w:pPr>
            <w:r w:rsidRPr="00921153">
              <w:rPr>
                <w:noProof/>
              </w:rPr>
              <w:drawing>
                <wp:inline distT="0" distB="0" distL="0" distR="0" wp14:anchorId="0FFF3AB5" wp14:editId="4D7BE9F3">
                  <wp:extent cx="457200" cy="552450"/>
                  <wp:effectExtent l="0" t="0" r="0" b="0"/>
                  <wp:docPr id="2" name="Immagine 27" descr="C:\Users\dsga\Downloads\p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7" descr="C:\Users\dsga\Downloads\p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21153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25CAF1F6" wp14:editId="75B1264F">
                  <wp:extent cx="409575" cy="552450"/>
                  <wp:effectExtent l="0" t="0" r="9525" b="0"/>
                  <wp:docPr id="3" name="Immagin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78D0DD" w14:textId="77777777" w:rsidR="007B1DC8" w:rsidRDefault="007B1DC8">
      <w:pPr>
        <w:pStyle w:val="Intestazione"/>
        <w:widowControl w:val="0"/>
        <w:tabs>
          <w:tab w:val="clear" w:pos="4819"/>
          <w:tab w:val="clear" w:pos="9638"/>
          <w:tab w:val="left" w:pos="144"/>
          <w:tab w:val="left" w:pos="720"/>
          <w:tab w:val="right" w:pos="3024"/>
          <w:tab w:val="right" w:pos="3600"/>
          <w:tab w:val="center" w:pos="3888"/>
          <w:tab w:val="center" w:pos="4464"/>
          <w:tab w:val="left" w:pos="4752"/>
          <w:tab w:val="left" w:pos="8208"/>
          <w:tab w:val="left" w:pos="10224"/>
          <w:tab w:val="left" w:pos="12672"/>
          <w:tab w:val="left" w:pos="15264"/>
          <w:tab w:val="left" w:pos="17280"/>
          <w:tab w:val="left" w:pos="19584"/>
          <w:tab w:val="right" w:pos="23760"/>
          <w:tab w:val="right" w:pos="25632"/>
          <w:tab w:val="left" w:pos="25776"/>
          <w:tab w:val="left" w:pos="28224"/>
        </w:tabs>
        <w:jc w:val="both"/>
        <w:rPr>
          <w:rFonts w:ascii="Agency FB" w:hAnsi="Agency FB"/>
          <w:snapToGrid w:val="0"/>
          <w:sz w:val="16"/>
        </w:rPr>
      </w:pPr>
    </w:p>
    <w:p w14:paraId="28F163B6" w14:textId="77777777" w:rsidR="004B5824" w:rsidRDefault="004B5824">
      <w:pPr>
        <w:pStyle w:val="Intestazione"/>
        <w:widowControl w:val="0"/>
        <w:tabs>
          <w:tab w:val="clear" w:pos="4819"/>
          <w:tab w:val="clear" w:pos="9638"/>
          <w:tab w:val="left" w:pos="144"/>
          <w:tab w:val="left" w:pos="720"/>
          <w:tab w:val="right" w:pos="3024"/>
          <w:tab w:val="right" w:pos="3600"/>
          <w:tab w:val="center" w:pos="3888"/>
          <w:tab w:val="center" w:pos="4464"/>
          <w:tab w:val="left" w:pos="4752"/>
          <w:tab w:val="left" w:pos="8208"/>
          <w:tab w:val="left" w:pos="10224"/>
          <w:tab w:val="left" w:pos="12672"/>
          <w:tab w:val="left" w:pos="15264"/>
          <w:tab w:val="left" w:pos="17280"/>
          <w:tab w:val="left" w:pos="19584"/>
          <w:tab w:val="right" w:pos="23760"/>
          <w:tab w:val="right" w:pos="25632"/>
          <w:tab w:val="left" w:pos="25776"/>
          <w:tab w:val="left" w:pos="28224"/>
        </w:tabs>
        <w:jc w:val="both"/>
        <w:rPr>
          <w:rFonts w:ascii="Agency FB" w:hAnsi="Agency FB"/>
          <w:snapToGrid w:val="0"/>
          <w:sz w:val="16"/>
        </w:rPr>
      </w:pPr>
    </w:p>
    <w:p w14:paraId="2525A52A" w14:textId="3B36BB62" w:rsidR="00C84E69" w:rsidRDefault="00BE2DFE" w:rsidP="00C84E69">
      <w:pPr>
        <w:pStyle w:val="Titolo1"/>
        <w:spacing w:before="80"/>
        <w:ind w:right="2336"/>
        <w:rPr>
          <w:rFonts w:asciiTheme="minorHAnsi" w:hAnsiTheme="minorHAnsi" w:cstheme="minorHAnsi"/>
          <w:sz w:val="18"/>
          <w:szCs w:val="18"/>
        </w:rPr>
      </w:pPr>
      <w:r>
        <w:rPr>
          <w:rFonts w:ascii="English111 Adagio BT" w:hAnsi="English111 Adagio BT" w:cs="English111 Adagio BT"/>
          <w:b/>
          <w:sz w:val="32"/>
          <w:szCs w:val="32"/>
        </w:rPr>
        <w:tab/>
      </w:r>
      <w:r w:rsidR="00C84E69">
        <w:rPr>
          <w:rFonts w:ascii="English111 Adagio BT" w:hAnsi="English111 Adagio BT" w:cs="English111 Adagio BT"/>
          <w:b/>
          <w:sz w:val="32"/>
          <w:szCs w:val="32"/>
        </w:rPr>
        <w:t xml:space="preserve">                                                          </w:t>
      </w:r>
      <w:r w:rsidR="00C84E69" w:rsidRPr="00C84E69">
        <w:rPr>
          <w:rFonts w:asciiTheme="minorHAnsi" w:hAnsiTheme="minorHAnsi" w:cstheme="minorHAnsi"/>
          <w:sz w:val="18"/>
          <w:szCs w:val="18"/>
        </w:rPr>
        <w:t>(Modello</w:t>
      </w:r>
      <w:r w:rsidR="00C84E69" w:rsidRPr="00C84E6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C84E69" w:rsidRPr="00C84E69">
        <w:rPr>
          <w:rFonts w:asciiTheme="minorHAnsi" w:hAnsiTheme="minorHAnsi" w:cstheme="minorHAnsi"/>
          <w:sz w:val="18"/>
          <w:szCs w:val="18"/>
        </w:rPr>
        <w:t>domanda</w:t>
      </w:r>
      <w:r w:rsidR="00C84E69" w:rsidRPr="00C84E6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C84E69" w:rsidRPr="00C84E69">
        <w:rPr>
          <w:rFonts w:asciiTheme="minorHAnsi" w:hAnsiTheme="minorHAnsi" w:cstheme="minorHAnsi"/>
          <w:sz w:val="18"/>
          <w:szCs w:val="18"/>
        </w:rPr>
        <w:t>permessi</w:t>
      </w:r>
      <w:r w:rsidR="00C84E69" w:rsidRPr="00C84E6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C84E69" w:rsidRPr="00C84E69">
        <w:rPr>
          <w:rFonts w:asciiTheme="minorHAnsi" w:hAnsiTheme="minorHAnsi" w:cstheme="minorHAnsi"/>
          <w:sz w:val="18"/>
          <w:szCs w:val="18"/>
        </w:rPr>
        <w:t>retribuiti</w:t>
      </w:r>
      <w:r w:rsidR="00C84E69"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="00C84E69" w:rsidRPr="00C84E69">
        <w:rPr>
          <w:rFonts w:asciiTheme="minorHAnsi" w:hAnsiTheme="minorHAnsi" w:cstheme="minorHAnsi"/>
          <w:sz w:val="18"/>
          <w:szCs w:val="18"/>
        </w:rPr>
        <w:t>per</w:t>
      </w:r>
      <w:r w:rsidR="00C84E69" w:rsidRPr="00C84E69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proofErr w:type="gramStart"/>
      <w:r w:rsidR="00C84E69" w:rsidRPr="00C84E69">
        <w:rPr>
          <w:rFonts w:asciiTheme="minorHAnsi" w:hAnsiTheme="minorHAnsi" w:cstheme="minorHAnsi"/>
          <w:sz w:val="18"/>
          <w:szCs w:val="18"/>
        </w:rPr>
        <w:t>se</w:t>
      </w:r>
      <w:proofErr w:type="gramEnd"/>
      <w:r w:rsidR="00C84E69" w:rsidRPr="00C84E69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C84E69" w:rsidRPr="00C84E69">
        <w:rPr>
          <w:rFonts w:asciiTheme="minorHAnsi" w:hAnsiTheme="minorHAnsi" w:cstheme="minorHAnsi"/>
          <w:sz w:val="18"/>
          <w:szCs w:val="18"/>
        </w:rPr>
        <w:t>stesso)</w:t>
      </w:r>
    </w:p>
    <w:p w14:paraId="3DBF79B7" w14:textId="24AC6B08" w:rsidR="00C84E69" w:rsidRDefault="00C84E69" w:rsidP="00C84E69">
      <w:r>
        <w:t xml:space="preserve"> </w:t>
      </w:r>
    </w:p>
    <w:p w14:paraId="6A373167" w14:textId="0CF13EFC" w:rsidR="00C84E69" w:rsidRDefault="00C84E69" w:rsidP="00C84E69">
      <w:r>
        <w:t xml:space="preserve">                                                                                                                                           Al D.S. della SMS A. Gramsci</w:t>
      </w:r>
    </w:p>
    <w:p w14:paraId="185680B0" w14:textId="01703305" w:rsidR="00C84E69" w:rsidRPr="00C84E69" w:rsidRDefault="00C84E69" w:rsidP="00C84E69">
      <w:r>
        <w:t xml:space="preserve">                                                                                                                                                                              Palermo </w:t>
      </w:r>
    </w:p>
    <w:p w14:paraId="303DF92D" w14:textId="77777777" w:rsidR="00C84E69" w:rsidRPr="00C84E69" w:rsidRDefault="00C84E69" w:rsidP="00C84E69">
      <w:pPr>
        <w:pStyle w:val="Corpotesto"/>
        <w:rPr>
          <w:rFonts w:asciiTheme="minorHAnsi" w:hAnsiTheme="minorHAnsi" w:cstheme="minorHAnsi"/>
          <w:b/>
          <w:sz w:val="18"/>
          <w:szCs w:val="18"/>
        </w:rPr>
      </w:pPr>
    </w:p>
    <w:p w14:paraId="548D00AC" w14:textId="77777777" w:rsidR="00C84E69" w:rsidRPr="00C84E69" w:rsidRDefault="00C84E69" w:rsidP="00C84E69">
      <w:pPr>
        <w:pStyle w:val="Corpotesto"/>
        <w:spacing w:before="1"/>
        <w:rPr>
          <w:rFonts w:asciiTheme="minorHAnsi" w:hAnsiTheme="minorHAnsi" w:cstheme="minorHAnsi"/>
          <w:b/>
          <w:sz w:val="18"/>
          <w:szCs w:val="18"/>
        </w:rPr>
      </w:pPr>
    </w:p>
    <w:p w14:paraId="405FB1B5" w14:textId="77777777" w:rsidR="00C84E69" w:rsidRPr="00C84E69" w:rsidRDefault="00C84E69" w:rsidP="00C84E6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14:paraId="323143D2" w14:textId="77777777" w:rsidR="00C84E69" w:rsidRPr="00C84E69" w:rsidRDefault="00C84E69" w:rsidP="00C84E69">
      <w:pPr>
        <w:pStyle w:val="Corpotesto"/>
        <w:spacing w:before="10"/>
        <w:rPr>
          <w:rFonts w:asciiTheme="minorHAnsi" w:hAnsiTheme="minorHAnsi" w:cstheme="minorHAnsi"/>
          <w:sz w:val="18"/>
          <w:szCs w:val="18"/>
        </w:rPr>
      </w:pPr>
    </w:p>
    <w:p w14:paraId="2703ABAD" w14:textId="0A996EA7" w:rsidR="00C84E69" w:rsidRPr="00C84E69" w:rsidRDefault="00C84E69" w:rsidP="00C84E69">
      <w:pPr>
        <w:pStyle w:val="Titolo1"/>
        <w:tabs>
          <w:tab w:val="left" w:pos="6589"/>
        </w:tabs>
        <w:spacing w:before="1"/>
        <w:ind w:left="1213" w:right="174" w:hanging="1081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Oggetto:</w:t>
      </w:r>
      <w:r w:rsidRPr="00C84E69">
        <w:rPr>
          <w:rFonts w:asciiTheme="minorHAnsi" w:hAnsiTheme="minorHAnsi" w:cstheme="minorHAnsi"/>
          <w:spacing w:val="40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Richiesta</w:t>
      </w:r>
      <w:r w:rsidRPr="00C84E69">
        <w:rPr>
          <w:rFonts w:asciiTheme="minorHAnsi" w:hAnsiTheme="minorHAnsi" w:cstheme="minorHAnsi"/>
          <w:spacing w:val="43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Permessi</w:t>
      </w:r>
      <w:r w:rsidRPr="00C84E69">
        <w:rPr>
          <w:rFonts w:asciiTheme="minorHAnsi" w:hAnsiTheme="minorHAnsi" w:cstheme="minorHAnsi"/>
          <w:spacing w:val="44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Retribuiti</w:t>
      </w:r>
      <w:r w:rsidRPr="00C84E69">
        <w:rPr>
          <w:rFonts w:asciiTheme="minorHAnsi" w:hAnsiTheme="minorHAnsi" w:cstheme="minorHAnsi"/>
          <w:spacing w:val="43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ai</w:t>
      </w:r>
      <w:r w:rsidRPr="00C84E69">
        <w:rPr>
          <w:rFonts w:asciiTheme="minorHAnsi" w:hAnsiTheme="minorHAnsi" w:cstheme="minorHAnsi"/>
          <w:spacing w:val="43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sensi</w:t>
      </w:r>
      <w:r w:rsidRPr="00C84E69">
        <w:rPr>
          <w:rFonts w:asciiTheme="minorHAnsi" w:hAnsiTheme="minorHAnsi" w:cstheme="minorHAnsi"/>
          <w:spacing w:val="44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dell’art.</w:t>
      </w:r>
      <w:r w:rsidRPr="00C84E69">
        <w:rPr>
          <w:rFonts w:asciiTheme="minorHAnsi" w:hAnsiTheme="minorHAnsi" w:cstheme="minorHAnsi"/>
          <w:spacing w:val="42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33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comma</w:t>
      </w:r>
      <w:r w:rsidRPr="00C84E69">
        <w:rPr>
          <w:rFonts w:asciiTheme="minorHAnsi" w:hAnsiTheme="minorHAnsi" w:cstheme="minorHAnsi"/>
          <w:spacing w:val="39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6,</w:t>
      </w:r>
      <w:r w:rsidRPr="00C84E69">
        <w:rPr>
          <w:rFonts w:asciiTheme="minorHAnsi" w:hAnsiTheme="minorHAnsi" w:cstheme="minorHAnsi"/>
          <w:spacing w:val="42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della</w:t>
      </w:r>
      <w:r w:rsidRPr="00C84E69">
        <w:rPr>
          <w:rFonts w:asciiTheme="minorHAnsi" w:hAnsiTheme="minorHAnsi" w:cstheme="minorHAnsi"/>
          <w:spacing w:val="43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Legge</w:t>
      </w:r>
      <w:r w:rsidRPr="00C84E69">
        <w:rPr>
          <w:rFonts w:asciiTheme="minorHAnsi" w:hAnsiTheme="minorHAnsi" w:cstheme="minorHAnsi"/>
          <w:spacing w:val="4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104/92,</w:t>
      </w:r>
      <w:r w:rsidRPr="00C84E69">
        <w:rPr>
          <w:rFonts w:asciiTheme="minorHAnsi" w:hAnsiTheme="minorHAnsi" w:cstheme="minorHAnsi"/>
          <w:spacing w:val="-57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modificato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con legge</w:t>
      </w:r>
      <w:r w:rsidRPr="00C84E6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n. 183/</w:t>
      </w:r>
      <w:proofErr w:type="gramStart"/>
      <w:r w:rsidRPr="00C84E69">
        <w:rPr>
          <w:rFonts w:asciiTheme="minorHAnsi" w:hAnsiTheme="minorHAnsi" w:cstheme="minorHAnsi"/>
          <w:sz w:val="18"/>
          <w:szCs w:val="18"/>
        </w:rPr>
        <w:t>2010.-</w:t>
      </w:r>
      <w:proofErr w:type="gramEnd"/>
    </w:p>
    <w:p w14:paraId="52DDE443" w14:textId="77777777" w:rsidR="00C84E69" w:rsidRPr="00C84E69" w:rsidRDefault="00C84E69" w:rsidP="00C84E69">
      <w:pPr>
        <w:pStyle w:val="Corpotesto"/>
        <w:rPr>
          <w:rFonts w:asciiTheme="minorHAnsi" w:hAnsiTheme="minorHAnsi" w:cstheme="minorHAnsi"/>
          <w:b/>
          <w:sz w:val="18"/>
          <w:szCs w:val="18"/>
        </w:rPr>
      </w:pPr>
    </w:p>
    <w:p w14:paraId="258AC512" w14:textId="77777777" w:rsidR="00C84E69" w:rsidRPr="00C84E69" w:rsidRDefault="00C84E69" w:rsidP="00C84E69">
      <w:pPr>
        <w:pStyle w:val="Corpotesto"/>
        <w:rPr>
          <w:rFonts w:asciiTheme="minorHAnsi" w:hAnsiTheme="minorHAnsi" w:cstheme="minorHAnsi"/>
          <w:b/>
          <w:sz w:val="18"/>
          <w:szCs w:val="18"/>
        </w:rPr>
      </w:pPr>
    </w:p>
    <w:p w14:paraId="57B6F823" w14:textId="77777777" w:rsidR="00C84E69" w:rsidRPr="00C84E69" w:rsidRDefault="00C84E69" w:rsidP="00C84E69">
      <w:pPr>
        <w:pStyle w:val="Corpotesto"/>
        <w:spacing w:before="2"/>
        <w:rPr>
          <w:rFonts w:asciiTheme="minorHAnsi" w:hAnsiTheme="minorHAnsi" w:cstheme="minorHAnsi"/>
          <w:b/>
          <w:sz w:val="18"/>
          <w:szCs w:val="18"/>
        </w:rPr>
      </w:pPr>
    </w:p>
    <w:p w14:paraId="215A4430" w14:textId="77777777" w:rsidR="00C84E69" w:rsidRPr="00C84E69" w:rsidRDefault="00C84E69" w:rsidP="00C84E69">
      <w:pPr>
        <w:pStyle w:val="Corpotesto"/>
        <w:tabs>
          <w:tab w:val="left" w:pos="492"/>
          <w:tab w:val="left" w:pos="999"/>
          <w:tab w:val="left" w:pos="9681"/>
        </w:tabs>
        <w:spacing w:before="90"/>
        <w:ind w:left="132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  <w:u w:val="single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  <w:u w:val="single"/>
        </w:rPr>
        <w:tab/>
      </w:r>
      <w:r w:rsidRPr="00C84E69">
        <w:rPr>
          <w:rFonts w:asciiTheme="minorHAnsi" w:hAnsiTheme="minorHAnsi" w:cstheme="minorHAnsi"/>
          <w:sz w:val="18"/>
          <w:szCs w:val="18"/>
        </w:rPr>
        <w:t>L</w:t>
      </w:r>
      <w:r w:rsidRPr="00C84E69">
        <w:rPr>
          <w:rFonts w:asciiTheme="minorHAnsi" w:hAnsiTheme="minorHAnsi" w:cstheme="minorHAnsi"/>
          <w:sz w:val="18"/>
          <w:szCs w:val="18"/>
          <w:u w:val="single"/>
        </w:rPr>
        <w:tab/>
      </w:r>
      <w:r w:rsidRPr="00C84E69">
        <w:rPr>
          <w:rFonts w:asciiTheme="minorHAnsi" w:hAnsiTheme="minorHAnsi" w:cstheme="minorHAnsi"/>
          <w:sz w:val="18"/>
          <w:szCs w:val="18"/>
        </w:rPr>
        <w:t>sottoscritt</w:t>
      </w:r>
      <w:r w:rsidRPr="00C84E69">
        <w:rPr>
          <w:rFonts w:asciiTheme="minorHAnsi" w:hAnsiTheme="minorHAnsi" w:cstheme="minorHAnsi"/>
          <w:sz w:val="18"/>
          <w:szCs w:val="18"/>
          <w:u w:val="single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  <w:u w:val="single"/>
        </w:rPr>
        <w:tab/>
      </w:r>
    </w:p>
    <w:p w14:paraId="1EF6A760" w14:textId="77777777" w:rsidR="00C84E69" w:rsidRPr="00C84E69" w:rsidRDefault="00C84E69" w:rsidP="00C84E69">
      <w:pPr>
        <w:pStyle w:val="Corpotesto"/>
        <w:spacing w:before="2"/>
        <w:rPr>
          <w:rFonts w:asciiTheme="minorHAnsi" w:hAnsiTheme="minorHAnsi" w:cstheme="minorHAnsi"/>
          <w:sz w:val="18"/>
          <w:szCs w:val="18"/>
        </w:rPr>
      </w:pPr>
    </w:p>
    <w:p w14:paraId="777FE1B7" w14:textId="77777777" w:rsidR="00C84E69" w:rsidRPr="00C84E69" w:rsidRDefault="00C84E69" w:rsidP="00C84E69">
      <w:pPr>
        <w:pStyle w:val="Corpotesto"/>
        <w:tabs>
          <w:tab w:val="left" w:pos="785"/>
          <w:tab w:val="left" w:pos="2813"/>
          <w:tab w:val="left" w:pos="4507"/>
          <w:tab w:val="left" w:pos="9635"/>
        </w:tabs>
        <w:spacing w:before="90"/>
        <w:ind w:left="132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nat</w:t>
      </w:r>
      <w:r w:rsidRPr="00C84E69">
        <w:rPr>
          <w:rFonts w:asciiTheme="minorHAnsi" w:hAnsiTheme="minorHAnsi" w:cstheme="minorHAnsi"/>
          <w:sz w:val="18"/>
          <w:szCs w:val="18"/>
          <w:u w:val="single"/>
        </w:rPr>
        <w:tab/>
      </w:r>
      <w:proofErr w:type="gramStart"/>
      <w:r w:rsidRPr="00C84E69">
        <w:rPr>
          <w:rFonts w:asciiTheme="minorHAnsi" w:hAnsiTheme="minorHAnsi" w:cstheme="minorHAnsi"/>
          <w:sz w:val="18"/>
          <w:szCs w:val="18"/>
        </w:rPr>
        <w:t>a</w:t>
      </w:r>
      <w:r w:rsidRPr="00C84E69">
        <w:rPr>
          <w:rFonts w:asciiTheme="minorHAnsi" w:hAnsiTheme="minorHAnsi" w:cstheme="minorHAnsi"/>
          <w:sz w:val="18"/>
          <w:szCs w:val="18"/>
          <w:u w:val="single"/>
        </w:rPr>
        <w:tab/>
      </w:r>
      <w:r w:rsidRPr="00C84E69">
        <w:rPr>
          <w:rFonts w:asciiTheme="minorHAnsi" w:hAnsiTheme="minorHAnsi" w:cstheme="minorHAnsi"/>
          <w:sz w:val="18"/>
          <w:szCs w:val="18"/>
        </w:rPr>
        <w:t>il</w:t>
      </w:r>
      <w:proofErr w:type="gramEnd"/>
      <w:r w:rsidRPr="00C84E69">
        <w:rPr>
          <w:rFonts w:asciiTheme="minorHAnsi" w:hAnsiTheme="minorHAnsi" w:cstheme="minorHAnsi"/>
          <w:sz w:val="18"/>
          <w:szCs w:val="18"/>
          <w:u w:val="single"/>
        </w:rPr>
        <w:tab/>
      </w:r>
      <w:r w:rsidRPr="00C84E69">
        <w:rPr>
          <w:rFonts w:asciiTheme="minorHAnsi" w:hAnsiTheme="minorHAnsi" w:cstheme="minorHAnsi"/>
          <w:sz w:val="18"/>
          <w:szCs w:val="18"/>
        </w:rPr>
        <w:t>residente</w:t>
      </w:r>
      <w:r w:rsidRPr="00C84E69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in</w:t>
      </w:r>
      <w:r w:rsidRPr="00C84E69">
        <w:rPr>
          <w:rFonts w:asciiTheme="minorHAnsi" w:hAnsiTheme="minorHAnsi" w:cstheme="minorHAnsi"/>
          <w:sz w:val="18"/>
          <w:szCs w:val="18"/>
          <w:u w:val="single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  <w:u w:val="single"/>
        </w:rPr>
        <w:tab/>
      </w:r>
    </w:p>
    <w:p w14:paraId="00033381" w14:textId="77777777" w:rsidR="00C84E69" w:rsidRPr="00C84E69" w:rsidRDefault="00C84E69" w:rsidP="00C84E69">
      <w:pPr>
        <w:pStyle w:val="Corpotesto"/>
        <w:spacing w:before="2"/>
        <w:rPr>
          <w:rFonts w:asciiTheme="minorHAnsi" w:hAnsiTheme="minorHAnsi" w:cstheme="minorHAnsi"/>
          <w:sz w:val="18"/>
          <w:szCs w:val="18"/>
        </w:rPr>
      </w:pPr>
    </w:p>
    <w:p w14:paraId="15DB7F75" w14:textId="77777777" w:rsidR="00C84E69" w:rsidRPr="00C84E69" w:rsidRDefault="00C84E69" w:rsidP="00C84E69">
      <w:pPr>
        <w:pStyle w:val="Corpotesto"/>
        <w:tabs>
          <w:tab w:val="left" w:pos="1379"/>
          <w:tab w:val="left" w:pos="2916"/>
          <w:tab w:val="left" w:pos="8903"/>
          <w:tab w:val="left" w:pos="9652"/>
        </w:tabs>
        <w:spacing w:before="90"/>
        <w:ind w:left="132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C.A.P.</w:t>
      </w:r>
      <w:r w:rsidRPr="00C84E69">
        <w:rPr>
          <w:rFonts w:asciiTheme="minorHAnsi" w:hAnsiTheme="minorHAnsi" w:cstheme="minorHAnsi"/>
          <w:sz w:val="18"/>
          <w:szCs w:val="18"/>
          <w:u w:val="single"/>
        </w:rPr>
        <w:tab/>
      </w:r>
      <w:r w:rsidRPr="00C84E69">
        <w:rPr>
          <w:rFonts w:asciiTheme="minorHAnsi" w:hAnsiTheme="minorHAnsi" w:cstheme="minorHAnsi"/>
          <w:sz w:val="18"/>
          <w:szCs w:val="18"/>
        </w:rPr>
        <w:t>n°</w:t>
      </w:r>
      <w:r w:rsidRPr="00C84E69">
        <w:rPr>
          <w:rFonts w:asciiTheme="minorHAnsi" w:hAnsiTheme="minorHAnsi" w:cstheme="minorHAnsi"/>
          <w:sz w:val="18"/>
          <w:szCs w:val="18"/>
          <w:u w:val="single"/>
        </w:rPr>
        <w:tab/>
      </w:r>
      <w:r w:rsidRPr="00C84E69">
        <w:rPr>
          <w:rFonts w:asciiTheme="minorHAnsi" w:hAnsiTheme="minorHAnsi" w:cstheme="minorHAnsi"/>
          <w:sz w:val="18"/>
          <w:szCs w:val="18"/>
        </w:rPr>
        <w:t>Via</w:t>
      </w:r>
      <w:r w:rsidRPr="00C84E69">
        <w:rPr>
          <w:rFonts w:asciiTheme="minorHAnsi" w:hAnsiTheme="minorHAnsi" w:cstheme="minorHAnsi"/>
          <w:sz w:val="18"/>
          <w:szCs w:val="18"/>
          <w:u w:val="single"/>
        </w:rPr>
        <w:tab/>
      </w:r>
      <w:r w:rsidRPr="00C84E69">
        <w:rPr>
          <w:rFonts w:asciiTheme="minorHAnsi" w:hAnsiTheme="minorHAnsi" w:cstheme="minorHAnsi"/>
          <w:sz w:val="18"/>
          <w:szCs w:val="18"/>
        </w:rPr>
        <w:t>n°</w:t>
      </w:r>
      <w:r w:rsidRPr="00C84E69">
        <w:rPr>
          <w:rFonts w:asciiTheme="minorHAnsi" w:hAnsiTheme="minorHAnsi" w:cstheme="minorHAnsi"/>
          <w:sz w:val="18"/>
          <w:szCs w:val="18"/>
          <w:u w:val="single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  <w:u w:val="single"/>
        </w:rPr>
        <w:tab/>
      </w:r>
    </w:p>
    <w:p w14:paraId="20B569B3" w14:textId="77777777" w:rsidR="00C84E69" w:rsidRPr="00C84E69" w:rsidRDefault="00C84E69" w:rsidP="00C84E69">
      <w:pPr>
        <w:pStyle w:val="Corpotesto"/>
        <w:spacing w:before="2"/>
        <w:rPr>
          <w:rFonts w:asciiTheme="minorHAnsi" w:hAnsiTheme="minorHAnsi" w:cstheme="minorHAnsi"/>
          <w:sz w:val="18"/>
          <w:szCs w:val="18"/>
        </w:rPr>
      </w:pPr>
    </w:p>
    <w:p w14:paraId="6AA4B02F" w14:textId="77777777" w:rsidR="00C84E69" w:rsidRPr="00C84E69" w:rsidRDefault="00C84E69" w:rsidP="00C84E69">
      <w:pPr>
        <w:pStyle w:val="Corpotesto"/>
        <w:tabs>
          <w:tab w:val="left" w:pos="9029"/>
        </w:tabs>
        <w:spacing w:before="90"/>
        <w:ind w:left="132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dipendente</w:t>
      </w:r>
      <w:r w:rsidRPr="00C84E6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di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codesta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Istituzione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Scolastica</w:t>
      </w:r>
      <w:r w:rsidRPr="00C84E69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con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la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qualifica</w:t>
      </w:r>
      <w:r w:rsidRPr="00C84E69">
        <w:rPr>
          <w:rFonts w:asciiTheme="minorHAnsi" w:hAnsiTheme="minorHAnsi" w:cstheme="minorHAnsi"/>
          <w:sz w:val="18"/>
          <w:szCs w:val="18"/>
          <w:u w:val="single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  <w:u w:val="single"/>
        </w:rPr>
        <w:tab/>
      </w:r>
    </w:p>
    <w:p w14:paraId="4B07ED74" w14:textId="77777777" w:rsidR="00C84E69" w:rsidRPr="00C84E69" w:rsidRDefault="00C84E69" w:rsidP="00C84E69">
      <w:pPr>
        <w:pStyle w:val="Corpotesto"/>
        <w:spacing w:before="2"/>
        <w:rPr>
          <w:rFonts w:asciiTheme="minorHAnsi" w:hAnsiTheme="minorHAnsi" w:cstheme="minorHAnsi"/>
          <w:sz w:val="18"/>
          <w:szCs w:val="18"/>
        </w:rPr>
      </w:pPr>
    </w:p>
    <w:p w14:paraId="0A2D4C5E" w14:textId="77777777" w:rsidR="00C84E69" w:rsidRPr="00C84E69" w:rsidRDefault="00C84E69" w:rsidP="00C84E69">
      <w:pPr>
        <w:pStyle w:val="Corpotesto"/>
        <w:tabs>
          <w:tab w:val="left" w:pos="7876"/>
        </w:tabs>
        <w:spacing w:before="90"/>
        <w:ind w:left="132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in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atto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in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servizio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presso</w:t>
      </w:r>
      <w:r w:rsidRPr="00C84E69">
        <w:rPr>
          <w:rFonts w:asciiTheme="minorHAnsi" w:hAnsiTheme="minorHAnsi" w:cstheme="minorHAnsi"/>
          <w:spacing w:val="2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  <w:u w:val="single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  <w:u w:val="single"/>
        </w:rPr>
        <w:tab/>
      </w:r>
    </w:p>
    <w:p w14:paraId="06D761BB" w14:textId="77777777" w:rsidR="00C84E69" w:rsidRPr="00C84E69" w:rsidRDefault="00C84E69" w:rsidP="00C84E69">
      <w:pPr>
        <w:pStyle w:val="Corpotesto"/>
        <w:spacing w:before="2"/>
        <w:rPr>
          <w:rFonts w:asciiTheme="minorHAnsi" w:hAnsiTheme="minorHAnsi" w:cstheme="minorHAnsi"/>
          <w:sz w:val="18"/>
          <w:szCs w:val="18"/>
        </w:rPr>
      </w:pPr>
    </w:p>
    <w:p w14:paraId="0FCD0386" w14:textId="77777777" w:rsidR="00C84E69" w:rsidRPr="00C84E69" w:rsidRDefault="00C84E69" w:rsidP="00C84E69">
      <w:pPr>
        <w:pStyle w:val="Titolo1"/>
        <w:spacing w:before="90"/>
        <w:ind w:right="2318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C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H I E D E</w:t>
      </w:r>
    </w:p>
    <w:p w14:paraId="470CF52F" w14:textId="77777777" w:rsidR="00C84E69" w:rsidRPr="00C84E69" w:rsidRDefault="00C84E69" w:rsidP="00C84E69">
      <w:pPr>
        <w:pStyle w:val="Corpotesto"/>
        <w:rPr>
          <w:rFonts w:asciiTheme="minorHAnsi" w:hAnsiTheme="minorHAnsi" w:cstheme="minorHAnsi"/>
          <w:b/>
          <w:sz w:val="18"/>
          <w:szCs w:val="18"/>
        </w:rPr>
      </w:pPr>
    </w:p>
    <w:p w14:paraId="5726ED2E" w14:textId="77777777" w:rsidR="00C84E69" w:rsidRPr="00C84E69" w:rsidRDefault="00C84E69" w:rsidP="00C84E69">
      <w:pPr>
        <w:pStyle w:val="Corpotesto"/>
        <w:spacing w:before="1" w:line="360" w:lineRule="auto"/>
        <w:ind w:left="132" w:right="170"/>
        <w:rPr>
          <w:rFonts w:asciiTheme="minorHAnsi" w:hAnsiTheme="minorHAnsi" w:cstheme="minorHAnsi"/>
          <w:b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ai sensi dell’art. 33 della Legge 104/92, modificato dalla Legge n° 53 del 08/03/2000, artt. 19 e 20,</w:t>
      </w:r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dalla</w:t>
      </w:r>
      <w:r w:rsidRPr="00C84E6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legge</w:t>
      </w:r>
      <w:r w:rsidRPr="00C84E6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n. 183/2010 e delle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vigenti norme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contrattuali,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di usufruire</w:t>
      </w:r>
      <w:r w:rsidRPr="00C84E69">
        <w:rPr>
          <w:rFonts w:asciiTheme="minorHAnsi" w:hAnsiTheme="minorHAnsi" w:cstheme="minorHAnsi"/>
          <w:spacing w:val="2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b/>
          <w:sz w:val="18"/>
          <w:szCs w:val="18"/>
          <w:u w:val="thick"/>
        </w:rPr>
        <w:t>per</w:t>
      </w:r>
      <w:r w:rsidRPr="00C84E69">
        <w:rPr>
          <w:rFonts w:asciiTheme="minorHAnsi" w:hAnsiTheme="minorHAnsi" w:cstheme="minorHAnsi"/>
          <w:b/>
          <w:spacing w:val="1"/>
          <w:sz w:val="18"/>
          <w:szCs w:val="18"/>
          <w:u w:val="thick"/>
        </w:rPr>
        <w:t xml:space="preserve"> </w:t>
      </w:r>
      <w:r w:rsidRPr="00C84E69">
        <w:rPr>
          <w:rFonts w:asciiTheme="minorHAnsi" w:hAnsiTheme="minorHAnsi" w:cstheme="minorHAnsi"/>
          <w:b/>
          <w:sz w:val="18"/>
          <w:szCs w:val="18"/>
          <w:u w:val="thick"/>
        </w:rPr>
        <w:t>se</w:t>
      </w:r>
      <w:r w:rsidRPr="00C84E69">
        <w:rPr>
          <w:rFonts w:asciiTheme="minorHAnsi" w:hAnsiTheme="minorHAnsi" w:cstheme="minorHAnsi"/>
          <w:b/>
          <w:spacing w:val="-2"/>
          <w:sz w:val="18"/>
          <w:szCs w:val="18"/>
          <w:u w:val="thick"/>
        </w:rPr>
        <w:t xml:space="preserve"> </w:t>
      </w:r>
      <w:proofErr w:type="gramStart"/>
      <w:r w:rsidRPr="00C84E69">
        <w:rPr>
          <w:rFonts w:asciiTheme="minorHAnsi" w:hAnsiTheme="minorHAnsi" w:cstheme="minorHAnsi"/>
          <w:b/>
          <w:sz w:val="18"/>
          <w:szCs w:val="18"/>
          <w:u w:val="thick"/>
        </w:rPr>
        <w:t xml:space="preserve">stess </w:t>
      </w:r>
      <w:r w:rsidRPr="00C84E69">
        <w:rPr>
          <w:rFonts w:asciiTheme="minorHAnsi" w:hAnsiTheme="minorHAnsi" w:cstheme="minorHAnsi"/>
          <w:b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b/>
          <w:sz w:val="18"/>
          <w:szCs w:val="18"/>
        </w:rPr>
        <w:t>di</w:t>
      </w:r>
      <w:proofErr w:type="gramEnd"/>
      <w:r w:rsidRPr="00C84E69">
        <w:rPr>
          <w:rFonts w:asciiTheme="minorHAnsi" w:hAnsiTheme="minorHAnsi" w:cstheme="minorHAnsi"/>
          <w:b/>
          <w:sz w:val="18"/>
          <w:szCs w:val="18"/>
        </w:rPr>
        <w:t>:</w:t>
      </w:r>
    </w:p>
    <w:p w14:paraId="0B65E723" w14:textId="3975B585" w:rsidR="00C84E69" w:rsidRPr="00C84E69" w:rsidRDefault="00C84E69" w:rsidP="00C84E69">
      <w:pPr>
        <w:pStyle w:val="Titolo1"/>
        <w:ind w:left="493"/>
        <w:jc w:val="both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988D8F1" wp14:editId="4F1A27CD">
                <wp:simplePos x="0" y="0"/>
                <wp:positionH relativeFrom="page">
                  <wp:posOffset>720090</wp:posOffset>
                </wp:positionH>
                <wp:positionV relativeFrom="paragraph">
                  <wp:posOffset>30480</wp:posOffset>
                </wp:positionV>
                <wp:extent cx="114300" cy="133350"/>
                <wp:effectExtent l="5715" t="5715" r="13335" b="13335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6DC153" id="Rettangolo 8" o:spid="_x0000_s1026" style="position:absolute;margin-left:56.7pt;margin-top:2.4pt;width:9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" filled="f">
                <w10:wrap anchorx="page"/>
              </v:rect>
            </w:pict>
          </mc:Fallback>
        </mc:AlternateContent>
      </w:r>
      <w:proofErr w:type="gramStart"/>
      <w:r w:rsidRPr="00C84E69">
        <w:rPr>
          <w:rFonts w:asciiTheme="minorHAnsi" w:hAnsiTheme="minorHAnsi" w:cstheme="minorHAnsi"/>
          <w:sz w:val="18"/>
          <w:szCs w:val="18"/>
        </w:rPr>
        <w:t>3</w:t>
      </w:r>
      <w:proofErr w:type="gramEnd"/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giorni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di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permesso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retribuiti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mensili;</w:t>
      </w:r>
    </w:p>
    <w:p w14:paraId="2556ECD7" w14:textId="77777777" w:rsidR="00C84E69" w:rsidRPr="00C84E69" w:rsidRDefault="00C84E69" w:rsidP="00C84E69">
      <w:pPr>
        <w:pStyle w:val="Corpotesto"/>
        <w:spacing w:before="203" w:line="417" w:lineRule="auto"/>
        <w:ind w:left="132" w:right="175" w:firstLine="708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A</w:t>
      </w:r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tal</w:t>
      </w:r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fine</w:t>
      </w:r>
      <w:r w:rsidRPr="00C84E69">
        <w:rPr>
          <w:rFonts w:asciiTheme="minorHAnsi" w:hAnsiTheme="minorHAnsi" w:cstheme="minorHAnsi"/>
          <w:spacing w:val="1"/>
          <w:sz w:val="18"/>
          <w:szCs w:val="18"/>
          <w:u w:val="single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l</w:t>
      </w:r>
      <w:r w:rsidRPr="00C84E69">
        <w:rPr>
          <w:rFonts w:asciiTheme="minorHAnsi" w:hAnsiTheme="minorHAnsi" w:cstheme="minorHAnsi"/>
          <w:spacing w:val="1"/>
          <w:sz w:val="18"/>
          <w:szCs w:val="18"/>
          <w:u w:val="single"/>
        </w:rPr>
        <w:t xml:space="preserve"> </w:t>
      </w:r>
      <w:proofErr w:type="gramStart"/>
      <w:r w:rsidRPr="00C84E69">
        <w:rPr>
          <w:rFonts w:asciiTheme="minorHAnsi" w:hAnsiTheme="minorHAnsi" w:cstheme="minorHAnsi"/>
          <w:sz w:val="18"/>
          <w:szCs w:val="18"/>
        </w:rPr>
        <w:t>sottoscritt</w:t>
      </w:r>
      <w:r w:rsidRPr="00C84E69">
        <w:rPr>
          <w:rFonts w:asciiTheme="minorHAnsi" w:hAnsiTheme="minorHAnsi" w:cstheme="minorHAnsi"/>
          <w:spacing w:val="1"/>
          <w:sz w:val="18"/>
          <w:szCs w:val="18"/>
          <w:u w:val="single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,</w:t>
      </w:r>
      <w:proofErr w:type="gramEnd"/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ai</w:t>
      </w:r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sensi</w:t>
      </w:r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dell’art.</w:t>
      </w:r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47</w:t>
      </w:r>
      <w:r w:rsidRPr="00C84E69">
        <w:rPr>
          <w:rFonts w:asciiTheme="minorHAnsi" w:hAnsiTheme="minorHAnsi" w:cstheme="minorHAnsi"/>
          <w:spacing w:val="60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del</w:t>
      </w:r>
      <w:r w:rsidRPr="00C84E69">
        <w:rPr>
          <w:rFonts w:asciiTheme="minorHAnsi" w:hAnsiTheme="minorHAnsi" w:cstheme="minorHAnsi"/>
          <w:spacing w:val="60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D.P.R.</w:t>
      </w:r>
      <w:r w:rsidRPr="00C84E69">
        <w:rPr>
          <w:rFonts w:asciiTheme="minorHAnsi" w:hAnsiTheme="minorHAnsi" w:cstheme="minorHAnsi"/>
          <w:spacing w:val="60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n°</w:t>
      </w:r>
      <w:r w:rsidRPr="00C84E69">
        <w:rPr>
          <w:rFonts w:asciiTheme="minorHAnsi" w:hAnsiTheme="minorHAnsi" w:cstheme="minorHAnsi"/>
          <w:spacing w:val="60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445</w:t>
      </w:r>
      <w:r w:rsidRPr="00C84E69">
        <w:rPr>
          <w:rFonts w:asciiTheme="minorHAnsi" w:hAnsiTheme="minorHAnsi" w:cstheme="minorHAnsi"/>
          <w:spacing w:val="60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del</w:t>
      </w:r>
      <w:r w:rsidRPr="00C84E69">
        <w:rPr>
          <w:rFonts w:asciiTheme="minorHAnsi" w:hAnsiTheme="minorHAnsi" w:cstheme="minorHAnsi"/>
          <w:spacing w:val="60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28/12/2000,</w:t>
      </w:r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consapevole,</w:t>
      </w:r>
      <w:r w:rsidRPr="00C84E69">
        <w:rPr>
          <w:rFonts w:asciiTheme="minorHAnsi" w:hAnsiTheme="minorHAnsi" w:cstheme="minorHAnsi"/>
          <w:spacing w:val="16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così</w:t>
      </w:r>
      <w:r w:rsidRPr="00C84E69">
        <w:rPr>
          <w:rFonts w:asciiTheme="minorHAnsi" w:hAnsiTheme="minorHAnsi" w:cstheme="minorHAnsi"/>
          <w:spacing w:val="15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come</w:t>
      </w:r>
      <w:r w:rsidRPr="00C84E69">
        <w:rPr>
          <w:rFonts w:asciiTheme="minorHAnsi" w:hAnsiTheme="minorHAnsi" w:cstheme="minorHAnsi"/>
          <w:spacing w:val="16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stabilito</w:t>
      </w:r>
      <w:r w:rsidRPr="00C84E69">
        <w:rPr>
          <w:rFonts w:asciiTheme="minorHAnsi" w:hAnsiTheme="minorHAnsi" w:cstheme="minorHAnsi"/>
          <w:spacing w:val="16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all’art.</w:t>
      </w:r>
      <w:r w:rsidRPr="00C84E69">
        <w:rPr>
          <w:rFonts w:asciiTheme="minorHAnsi" w:hAnsiTheme="minorHAnsi" w:cstheme="minorHAnsi"/>
          <w:spacing w:val="14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76</w:t>
      </w:r>
      <w:r w:rsidRPr="00C84E69">
        <w:rPr>
          <w:rFonts w:asciiTheme="minorHAnsi" w:hAnsiTheme="minorHAnsi" w:cstheme="minorHAnsi"/>
          <w:spacing w:val="14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del</w:t>
      </w:r>
      <w:r w:rsidRPr="00C84E69">
        <w:rPr>
          <w:rFonts w:asciiTheme="minorHAnsi" w:hAnsiTheme="minorHAnsi" w:cstheme="minorHAnsi"/>
          <w:spacing w:val="16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medesimo</w:t>
      </w:r>
      <w:r w:rsidRPr="00C84E69">
        <w:rPr>
          <w:rFonts w:asciiTheme="minorHAnsi" w:hAnsiTheme="minorHAnsi" w:cstheme="minorHAnsi"/>
          <w:spacing w:val="14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decreto,</w:t>
      </w:r>
      <w:r w:rsidRPr="00C84E69">
        <w:rPr>
          <w:rFonts w:asciiTheme="minorHAnsi" w:hAnsiTheme="minorHAnsi" w:cstheme="minorHAnsi"/>
          <w:spacing w:val="15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delle</w:t>
      </w:r>
      <w:r w:rsidRPr="00C84E69">
        <w:rPr>
          <w:rFonts w:asciiTheme="minorHAnsi" w:hAnsiTheme="minorHAnsi" w:cstheme="minorHAnsi"/>
          <w:spacing w:val="14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sanzioni</w:t>
      </w:r>
      <w:r w:rsidRPr="00C84E69">
        <w:rPr>
          <w:rFonts w:asciiTheme="minorHAnsi" w:hAnsiTheme="minorHAnsi" w:cstheme="minorHAnsi"/>
          <w:spacing w:val="15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penali</w:t>
      </w:r>
      <w:r w:rsidRPr="00C84E69">
        <w:rPr>
          <w:rFonts w:asciiTheme="minorHAnsi" w:hAnsiTheme="minorHAnsi" w:cstheme="minorHAnsi"/>
          <w:spacing w:val="15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per</w:t>
      </w:r>
      <w:r w:rsidRPr="00C84E69">
        <w:rPr>
          <w:rFonts w:asciiTheme="minorHAnsi" w:hAnsiTheme="minorHAnsi" w:cstheme="minorHAnsi"/>
          <w:spacing w:val="14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il</w:t>
      </w:r>
      <w:r w:rsidRPr="00C84E69">
        <w:rPr>
          <w:rFonts w:asciiTheme="minorHAnsi" w:hAnsiTheme="minorHAnsi" w:cstheme="minorHAnsi"/>
          <w:spacing w:val="15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caso</w:t>
      </w:r>
    </w:p>
    <w:p w14:paraId="12C8C388" w14:textId="079BA5A5" w:rsidR="00C84E69" w:rsidRDefault="00C84E69" w:rsidP="00C84E69">
      <w:pPr>
        <w:pStyle w:val="Corpotesto"/>
        <w:ind w:left="132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di dichiarazione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mendace e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falsità negli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atti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ed uso di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atti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falsi</w:t>
      </w:r>
    </w:p>
    <w:p w14:paraId="792E6E4C" w14:textId="77777777" w:rsidR="005F14B6" w:rsidRPr="00C84E69" w:rsidRDefault="005F14B6" w:rsidP="00C84E69">
      <w:pPr>
        <w:pStyle w:val="Corpotesto"/>
        <w:ind w:left="132"/>
        <w:rPr>
          <w:rFonts w:asciiTheme="minorHAnsi" w:hAnsiTheme="minorHAnsi" w:cstheme="minorHAnsi"/>
          <w:sz w:val="18"/>
          <w:szCs w:val="18"/>
        </w:rPr>
      </w:pPr>
    </w:p>
    <w:p w14:paraId="3B020090" w14:textId="585D1FD9" w:rsidR="00C84E69" w:rsidRPr="00C84E69" w:rsidRDefault="005F14B6" w:rsidP="00C84E69">
      <w:pPr>
        <w:pStyle w:val="Titolo1"/>
        <w:ind w:right="232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      </w:t>
      </w:r>
      <w:r w:rsidR="00C84E69" w:rsidRPr="00C84E69">
        <w:rPr>
          <w:rFonts w:asciiTheme="minorHAnsi" w:hAnsiTheme="minorHAnsi" w:cstheme="minorHAnsi"/>
          <w:sz w:val="18"/>
          <w:szCs w:val="18"/>
        </w:rPr>
        <w:t>D</w:t>
      </w:r>
      <w:r w:rsidR="00C84E69"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="00C84E69" w:rsidRPr="00C84E69">
        <w:rPr>
          <w:rFonts w:asciiTheme="minorHAnsi" w:hAnsiTheme="minorHAnsi" w:cstheme="minorHAnsi"/>
          <w:sz w:val="18"/>
          <w:szCs w:val="18"/>
        </w:rPr>
        <w:t>I C</w:t>
      </w:r>
      <w:r w:rsidR="00C84E69"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="00C84E69" w:rsidRPr="00C84E69">
        <w:rPr>
          <w:rFonts w:asciiTheme="minorHAnsi" w:hAnsiTheme="minorHAnsi" w:cstheme="minorHAnsi"/>
          <w:sz w:val="18"/>
          <w:szCs w:val="18"/>
        </w:rPr>
        <w:t>H I A R A</w:t>
      </w:r>
    </w:p>
    <w:p w14:paraId="56DC6B14" w14:textId="77777777" w:rsidR="00C84E69" w:rsidRPr="00C84E69" w:rsidRDefault="00C84E69" w:rsidP="00C84E69">
      <w:pPr>
        <w:pStyle w:val="Corpotesto"/>
        <w:rPr>
          <w:rFonts w:asciiTheme="minorHAnsi" w:hAnsiTheme="minorHAnsi" w:cstheme="minorHAnsi"/>
          <w:b/>
          <w:sz w:val="18"/>
          <w:szCs w:val="18"/>
        </w:rPr>
      </w:pPr>
    </w:p>
    <w:p w14:paraId="6104C524" w14:textId="77777777" w:rsidR="00C84E69" w:rsidRPr="00C84E69" w:rsidRDefault="00C84E69" w:rsidP="00C84E69">
      <w:pPr>
        <w:pStyle w:val="Paragrafoelenco"/>
        <w:widowControl w:val="0"/>
        <w:numPr>
          <w:ilvl w:val="0"/>
          <w:numId w:val="24"/>
        </w:numPr>
        <w:tabs>
          <w:tab w:val="left" w:pos="854"/>
        </w:tabs>
        <w:autoSpaceDE w:val="0"/>
        <w:autoSpaceDN w:val="0"/>
        <w:ind w:right="174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di essere in possesso di tutti i requisiti previsti dalla normativa vigente in materia per poter</w:t>
      </w:r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beneficiare</w:t>
      </w:r>
      <w:r w:rsidRPr="00C84E6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della</w:t>
      </w:r>
      <w:r w:rsidRPr="00C84E6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legge</w:t>
      </w:r>
      <w:r w:rsidRPr="00C84E6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104/92;</w:t>
      </w:r>
    </w:p>
    <w:p w14:paraId="0F0BDEFB" w14:textId="77777777" w:rsidR="00C84E69" w:rsidRPr="00C84E69" w:rsidRDefault="00C84E69" w:rsidP="00C84E6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14:paraId="5576020C" w14:textId="77777777" w:rsidR="00C84E69" w:rsidRPr="00C84E69" w:rsidRDefault="00C84E69" w:rsidP="00C84E6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14:paraId="2B396F69" w14:textId="77777777" w:rsidR="00C84E69" w:rsidRPr="00C84E69" w:rsidRDefault="00C84E69" w:rsidP="00C84E69">
      <w:pPr>
        <w:pStyle w:val="Paragrafoelenco"/>
        <w:widowControl w:val="0"/>
        <w:numPr>
          <w:ilvl w:val="0"/>
          <w:numId w:val="24"/>
        </w:numPr>
        <w:tabs>
          <w:tab w:val="left" w:pos="854"/>
        </w:tabs>
        <w:autoSpaceDE w:val="0"/>
        <w:autoSpaceDN w:val="0"/>
        <w:spacing w:before="1"/>
        <w:ind w:right="176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che il Verbale della Commissione Medica per l’accertamento dell’handicap integrata ex art.</w:t>
      </w:r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4 medesima legge è conforme all’originale in mio possesso e che alla data odierna non ha</w:t>
      </w:r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subito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alcuna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variazione.</w:t>
      </w:r>
    </w:p>
    <w:p w14:paraId="294B253E" w14:textId="77777777" w:rsidR="00C84E69" w:rsidRPr="00C84E69" w:rsidRDefault="00C84E69" w:rsidP="00C84E69">
      <w:pPr>
        <w:pStyle w:val="Paragrafoelenco"/>
        <w:widowControl w:val="0"/>
        <w:numPr>
          <w:ilvl w:val="0"/>
          <w:numId w:val="24"/>
        </w:numPr>
        <w:tabs>
          <w:tab w:val="left" w:pos="854"/>
        </w:tabs>
        <w:autoSpaceDE w:val="0"/>
        <w:autoSpaceDN w:val="0"/>
        <w:ind w:right="176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Il sottoscritto necessita delle agevolazioni per le necessità legate alla propria situazione di</w:t>
      </w:r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disabilita</w:t>
      </w:r>
    </w:p>
    <w:p w14:paraId="42E0863A" w14:textId="77777777" w:rsidR="00C84E69" w:rsidRPr="00C84E69" w:rsidRDefault="00C84E69" w:rsidP="00C84E6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14:paraId="3A8A3C95" w14:textId="77777777" w:rsidR="00C84E69" w:rsidRPr="00C84E69" w:rsidRDefault="00C84E69" w:rsidP="00C84E69">
      <w:pPr>
        <w:pStyle w:val="Paragrafoelenco"/>
        <w:widowControl w:val="0"/>
        <w:numPr>
          <w:ilvl w:val="0"/>
          <w:numId w:val="24"/>
        </w:numPr>
        <w:tabs>
          <w:tab w:val="left" w:pos="854"/>
        </w:tabs>
        <w:autoSpaceDE w:val="0"/>
        <w:autoSpaceDN w:val="0"/>
        <w:ind w:right="168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essere consapevole che le agevolazioni sono uno strumento di assistenza del disabile e,</w:t>
      </w:r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pertanto, il riconoscimento delle agevolazioni stesse comporta la conferma dell'impegno -</w:t>
      </w:r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morale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oltre</w:t>
      </w:r>
      <w:r w:rsidRPr="00C84E6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che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giuridico</w:t>
      </w:r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-</w:t>
      </w:r>
      <w:r w:rsidRPr="00C84E6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a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prestare effettivamente la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propria</w:t>
      </w:r>
      <w:r w:rsidRPr="00C84E69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opera</w:t>
      </w:r>
      <w:r w:rsidRPr="00C84E6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di assistenza;</w:t>
      </w:r>
    </w:p>
    <w:p w14:paraId="6442EDFA" w14:textId="77777777" w:rsidR="00C84E69" w:rsidRPr="00C84E69" w:rsidRDefault="00C84E69" w:rsidP="00C84E6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14:paraId="1557845A" w14:textId="77777777" w:rsidR="008F44A9" w:rsidRPr="008F44A9" w:rsidRDefault="008F44A9" w:rsidP="008F44A9">
      <w:pPr>
        <w:widowControl w:val="0"/>
        <w:tabs>
          <w:tab w:val="left" w:pos="854"/>
        </w:tabs>
        <w:autoSpaceDE w:val="0"/>
        <w:autoSpaceDN w:val="0"/>
        <w:ind w:right="169"/>
        <w:rPr>
          <w:rFonts w:asciiTheme="minorHAnsi" w:hAnsiTheme="minorHAnsi" w:cstheme="minorHAnsi"/>
          <w:sz w:val="18"/>
          <w:szCs w:val="18"/>
        </w:rPr>
      </w:pPr>
    </w:p>
    <w:p w14:paraId="31E9F1C2" w14:textId="77777777" w:rsidR="008F44A9" w:rsidRDefault="008F44A9" w:rsidP="008F44A9">
      <w:pPr>
        <w:pStyle w:val="Paragrafoelenco"/>
        <w:widowControl w:val="0"/>
        <w:tabs>
          <w:tab w:val="left" w:pos="854"/>
        </w:tabs>
        <w:autoSpaceDE w:val="0"/>
        <w:autoSpaceDN w:val="0"/>
        <w:ind w:left="853" w:right="169"/>
        <w:contextualSpacing w:val="0"/>
        <w:rPr>
          <w:rFonts w:asciiTheme="minorHAnsi" w:hAnsiTheme="minorHAnsi" w:cstheme="minorHAnsi"/>
          <w:sz w:val="18"/>
          <w:szCs w:val="18"/>
        </w:rPr>
      </w:pPr>
    </w:p>
    <w:p w14:paraId="76B08574" w14:textId="597D2B10" w:rsidR="00C84E69" w:rsidRPr="00C84E69" w:rsidRDefault="00C84E69" w:rsidP="00C84E69">
      <w:pPr>
        <w:pStyle w:val="Paragrafoelenco"/>
        <w:widowControl w:val="0"/>
        <w:numPr>
          <w:ilvl w:val="0"/>
          <w:numId w:val="24"/>
        </w:numPr>
        <w:tabs>
          <w:tab w:val="left" w:pos="854"/>
        </w:tabs>
        <w:autoSpaceDE w:val="0"/>
        <w:autoSpaceDN w:val="0"/>
        <w:ind w:right="169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essere consapevole che la possibilità di fruire delle agevolazioni comporta un onere per</w:t>
      </w:r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l'amministrazione e un impegno di spesa pubblica che lo Stato e la collettività sopportano</w:t>
      </w:r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solo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per l'effettiva tutela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proofErr w:type="gramStart"/>
      <w:r w:rsidRPr="00C84E69">
        <w:rPr>
          <w:rFonts w:asciiTheme="minorHAnsi" w:hAnsiTheme="minorHAnsi" w:cstheme="minorHAnsi"/>
          <w:sz w:val="18"/>
          <w:szCs w:val="18"/>
        </w:rPr>
        <w:t>dei disabile</w:t>
      </w:r>
      <w:proofErr w:type="gramEnd"/>
      <w:r w:rsidRPr="00C84E69">
        <w:rPr>
          <w:rFonts w:asciiTheme="minorHAnsi" w:hAnsiTheme="minorHAnsi" w:cstheme="minorHAnsi"/>
          <w:sz w:val="18"/>
          <w:szCs w:val="18"/>
        </w:rPr>
        <w:t>;</w:t>
      </w:r>
    </w:p>
    <w:p w14:paraId="6CFCBA16" w14:textId="77777777" w:rsidR="00C84E69" w:rsidRPr="00C84E69" w:rsidRDefault="00C84E69" w:rsidP="00C84E69">
      <w:pPr>
        <w:pStyle w:val="Corpotesto"/>
        <w:spacing w:before="1"/>
        <w:rPr>
          <w:rFonts w:asciiTheme="minorHAnsi" w:hAnsiTheme="minorHAnsi" w:cstheme="minorHAnsi"/>
          <w:sz w:val="18"/>
          <w:szCs w:val="18"/>
        </w:rPr>
      </w:pPr>
    </w:p>
    <w:p w14:paraId="367BBD14" w14:textId="77777777" w:rsidR="00C84E69" w:rsidRPr="00C84E69" w:rsidRDefault="00C84E69" w:rsidP="00C84E69">
      <w:pPr>
        <w:pStyle w:val="Paragrafoelenco"/>
        <w:widowControl w:val="0"/>
        <w:numPr>
          <w:ilvl w:val="0"/>
          <w:numId w:val="24"/>
        </w:numPr>
        <w:tabs>
          <w:tab w:val="left" w:pos="854"/>
        </w:tabs>
        <w:autoSpaceDE w:val="0"/>
        <w:autoSpaceDN w:val="0"/>
        <w:ind w:right="176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impegnarsi a comunicare tempestivamente ogni variazione della situazione di fatto e di</w:t>
      </w:r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diritto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da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cui consegua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la</w:t>
      </w:r>
      <w:r w:rsidRPr="00C84E69">
        <w:rPr>
          <w:rFonts w:asciiTheme="minorHAnsi" w:hAnsiTheme="minorHAnsi" w:cstheme="minorHAnsi"/>
          <w:spacing w:val="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perdita</w:t>
      </w:r>
      <w:r w:rsidRPr="00C84E6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della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legittimazione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alle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agevolazioni</w:t>
      </w:r>
    </w:p>
    <w:p w14:paraId="44116F13" w14:textId="77777777" w:rsidR="00C84E69" w:rsidRPr="00C84E69" w:rsidRDefault="00C84E69" w:rsidP="00C84E6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14:paraId="6BDEF854" w14:textId="77777777" w:rsidR="00C84E69" w:rsidRPr="00C84E69" w:rsidRDefault="00C84E69" w:rsidP="00C84E69">
      <w:pPr>
        <w:pStyle w:val="Corpotesto"/>
        <w:ind w:left="841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A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tal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fine</w:t>
      </w:r>
      <w:r w:rsidRPr="00C84E6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allega:</w:t>
      </w:r>
    </w:p>
    <w:p w14:paraId="63E992D8" w14:textId="77777777" w:rsidR="00C84E69" w:rsidRPr="00C84E69" w:rsidRDefault="00C84E69" w:rsidP="00C84E6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14:paraId="12B34AB4" w14:textId="77777777" w:rsidR="00C84E69" w:rsidRPr="00C84E69" w:rsidRDefault="00C84E69" w:rsidP="00C84E69">
      <w:pPr>
        <w:pStyle w:val="Paragrafoelenco"/>
        <w:widowControl w:val="0"/>
        <w:numPr>
          <w:ilvl w:val="0"/>
          <w:numId w:val="23"/>
        </w:numPr>
        <w:tabs>
          <w:tab w:val="left" w:pos="854"/>
        </w:tabs>
        <w:autoSpaceDE w:val="0"/>
        <w:autoSpaceDN w:val="0"/>
        <w:ind w:right="459"/>
        <w:contextualSpacing w:val="0"/>
        <w:rPr>
          <w:rFonts w:asciiTheme="minorHAnsi" w:hAnsiTheme="minorHAnsi" w:cstheme="minorHAnsi"/>
          <w:b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Copia del Verbale di Visita Medica del riconoscimento quale portatore di handicap grave</w:t>
      </w:r>
      <w:r w:rsidRPr="00C84E69">
        <w:rPr>
          <w:rFonts w:asciiTheme="minorHAnsi" w:hAnsiTheme="minorHAnsi" w:cstheme="minorHAnsi"/>
          <w:b/>
          <w:sz w:val="18"/>
          <w:szCs w:val="18"/>
        </w:rPr>
        <w:t>,</w:t>
      </w:r>
      <w:r w:rsidRPr="00C84E69">
        <w:rPr>
          <w:rFonts w:asciiTheme="minorHAnsi" w:hAnsiTheme="minorHAnsi" w:cstheme="minorHAnsi"/>
          <w:b/>
          <w:spacing w:val="-57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b/>
          <w:sz w:val="18"/>
          <w:szCs w:val="18"/>
        </w:rPr>
        <w:t>reso</w:t>
      </w:r>
      <w:r w:rsidRPr="00C84E69">
        <w:rPr>
          <w:rFonts w:asciiTheme="minorHAnsi" w:hAnsiTheme="minorHAnsi" w:cstheme="minorHAnsi"/>
          <w:b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b/>
          <w:sz w:val="18"/>
          <w:szCs w:val="18"/>
        </w:rPr>
        <w:t>conforme</w:t>
      </w:r>
      <w:r w:rsidRPr="00C84E69">
        <w:rPr>
          <w:rFonts w:asciiTheme="minorHAnsi" w:hAnsiTheme="minorHAnsi" w:cstheme="minorHAnsi"/>
          <w:b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b/>
          <w:sz w:val="18"/>
          <w:szCs w:val="18"/>
        </w:rPr>
        <w:t>all’originale;</w:t>
      </w:r>
    </w:p>
    <w:p w14:paraId="034593E4" w14:textId="77777777" w:rsidR="00C84E69" w:rsidRPr="00C84E69" w:rsidRDefault="00C84E69" w:rsidP="00C84E69">
      <w:pPr>
        <w:pStyle w:val="Paragrafoelenco"/>
        <w:widowControl w:val="0"/>
        <w:numPr>
          <w:ilvl w:val="0"/>
          <w:numId w:val="23"/>
        </w:numPr>
        <w:tabs>
          <w:tab w:val="left" w:pos="854"/>
        </w:tabs>
        <w:autoSpaceDE w:val="0"/>
        <w:autoSpaceDN w:val="0"/>
        <w:ind w:hanging="361"/>
        <w:contextualSpacing w:val="0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Documento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di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identità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in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corso di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validità</w:t>
      </w:r>
      <w:r w:rsidRPr="00C84E6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del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dipendente richiedente;</w:t>
      </w:r>
    </w:p>
    <w:p w14:paraId="1F4743A8" w14:textId="77777777" w:rsidR="00C84E69" w:rsidRPr="00C84E69" w:rsidRDefault="00C84E69" w:rsidP="00C84E6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14:paraId="0BFB55DC" w14:textId="77777777" w:rsidR="00C84E69" w:rsidRPr="00C84E69" w:rsidRDefault="00C84E69" w:rsidP="00C84E69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14:paraId="44198A86" w14:textId="1C491C54" w:rsidR="00C84E69" w:rsidRPr="00C84E69" w:rsidRDefault="00C84E69" w:rsidP="00C84E69">
      <w:pPr>
        <w:pStyle w:val="Corpotesto"/>
        <w:spacing w:before="9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B680D49" wp14:editId="4CBD7BF4">
                <wp:simplePos x="0" y="0"/>
                <wp:positionH relativeFrom="page">
                  <wp:posOffset>833755</wp:posOffset>
                </wp:positionH>
                <wp:positionV relativeFrom="paragraph">
                  <wp:posOffset>230505</wp:posOffset>
                </wp:positionV>
                <wp:extent cx="1371600" cy="1270"/>
                <wp:effectExtent l="5080" t="13335" r="13970" b="4445"/>
                <wp:wrapTopAndBottom/>
                <wp:docPr id="6" name="Figura a mano libera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1313 1313"/>
                            <a:gd name="T1" fmla="*/ T0 w 2160"/>
                            <a:gd name="T2" fmla="+- 0 3473 1313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9C63C3" id="Figura a mano libera: forma 6" o:spid="_x0000_s1026" style="position:absolute;margin-left:65.65pt;margin-top:18.15pt;width:108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" path="m,l2160,e" filled="f" strokeweight=".48pt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  <w:r w:rsidRPr="00C84E69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21D28ADB" wp14:editId="09A8BF1E">
                <wp:simplePos x="0" y="0"/>
                <wp:positionH relativeFrom="page">
                  <wp:posOffset>4758690</wp:posOffset>
                </wp:positionH>
                <wp:positionV relativeFrom="paragraph">
                  <wp:posOffset>230505</wp:posOffset>
                </wp:positionV>
                <wp:extent cx="1905000" cy="1270"/>
                <wp:effectExtent l="5715" t="13335" r="13335" b="4445"/>
                <wp:wrapTopAndBottom/>
                <wp:docPr id="5" name="Figura a mano libera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+- 0 7494 7494"/>
                            <a:gd name="T1" fmla="*/ T0 w 3000"/>
                            <a:gd name="T2" fmla="+- 0 10494 7494"/>
                            <a:gd name="T3" fmla="*/ T2 w 3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BC38C4" id="Figura a mano libera: forma 5" o:spid="_x0000_s1026" style="position:absolute;margin-left:374.7pt;margin-top:18.15pt;width:150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" path="m,l3000,e" filled="f" strokeweight=".48pt">
                <v:path arrowok="t" o:connecttype="custom" o:connectlocs="0,0;1905000,0" o:connectangles="0,0"/>
                <w10:wrap type="topAndBottom" anchorx="page"/>
              </v:shape>
            </w:pict>
          </mc:Fallback>
        </mc:AlternateContent>
      </w:r>
    </w:p>
    <w:p w14:paraId="39F0737E" w14:textId="22E419F6" w:rsidR="004B5824" w:rsidRPr="00C84E69" w:rsidRDefault="00C84E69" w:rsidP="00C84E69">
      <w:pPr>
        <w:pStyle w:val="Corpotesto"/>
        <w:spacing w:before="76" w:line="480" w:lineRule="auto"/>
        <w:ind w:left="115" w:right="1668"/>
        <w:rPr>
          <w:rFonts w:asciiTheme="minorHAnsi" w:hAnsiTheme="minorHAnsi" w:cstheme="minorHAnsi"/>
          <w:sz w:val="18"/>
          <w:szCs w:val="18"/>
        </w:rPr>
      </w:pPr>
      <w:r w:rsidRPr="00C84E69">
        <w:rPr>
          <w:rFonts w:asciiTheme="minorHAnsi" w:hAnsiTheme="minorHAnsi" w:cstheme="minorHAnsi"/>
          <w:sz w:val="18"/>
          <w:szCs w:val="18"/>
        </w:rPr>
        <w:t>Luogo</w:t>
      </w:r>
      <w:r w:rsidRPr="00C84E69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e</w:t>
      </w:r>
      <w:r w:rsidRPr="00C84E69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84E69">
        <w:rPr>
          <w:rFonts w:asciiTheme="minorHAnsi" w:hAnsiTheme="minorHAnsi" w:cstheme="minorHAnsi"/>
          <w:sz w:val="18"/>
          <w:szCs w:val="18"/>
        </w:rPr>
        <w:t>data</w:t>
      </w:r>
    </w:p>
    <w:sectPr w:rsidR="004B5824" w:rsidRPr="00C84E69" w:rsidSect="00BE2DFE">
      <w:headerReference w:type="default" r:id="rId15"/>
      <w:footerReference w:type="even" r:id="rId16"/>
      <w:footerReference w:type="default" r:id="rId17"/>
      <w:type w:val="continuous"/>
      <w:pgSz w:w="12077" w:h="16840" w:code="9"/>
      <w:pgMar w:top="-142" w:right="1134" w:bottom="851" w:left="1134" w:header="964" w:footer="851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78439" w14:textId="77777777" w:rsidR="00967775" w:rsidRDefault="00967775">
      <w:r>
        <w:separator/>
      </w:r>
    </w:p>
  </w:endnote>
  <w:endnote w:type="continuationSeparator" w:id="0">
    <w:p w14:paraId="2C664D54" w14:textId="77777777" w:rsidR="00967775" w:rsidRDefault="00967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badi MT Condensed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English111 Adagio BT">
    <w:altName w:val="Palace Script MT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77445" w14:textId="77777777" w:rsidR="00FE4D30" w:rsidRDefault="00FE4D30" w:rsidP="007B1DC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36429FA" w14:textId="77777777" w:rsidR="00FE4D30" w:rsidRDefault="00FE4D30" w:rsidP="007B1DC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77BAF" w14:textId="77777777" w:rsidR="00FE4D30" w:rsidRDefault="00FE4D30" w:rsidP="007B1DC8">
    <w:pPr>
      <w:widowControl w:val="0"/>
      <w:tabs>
        <w:tab w:val="center" w:pos="4507"/>
        <w:tab w:val="right" w:pos="9015"/>
      </w:tabs>
      <w:ind w:right="360"/>
      <w:rPr>
        <w:snapToGrid w:val="0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9E6B4" w14:textId="77777777" w:rsidR="00967775" w:rsidRDefault="00967775">
      <w:r>
        <w:separator/>
      </w:r>
    </w:p>
  </w:footnote>
  <w:footnote w:type="continuationSeparator" w:id="0">
    <w:p w14:paraId="190C0840" w14:textId="77777777" w:rsidR="00967775" w:rsidRDefault="00967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57FAF" w14:textId="77777777" w:rsidR="00FE4D30" w:rsidRDefault="00FE4D30">
    <w:pPr>
      <w:widowControl w:val="0"/>
      <w:tabs>
        <w:tab w:val="center" w:pos="4507"/>
        <w:tab w:val="right" w:pos="9015"/>
      </w:tabs>
      <w:rPr>
        <w:snapToGrid w:val="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BA009A4"/>
    <w:lvl w:ilvl="0">
      <w:numFmt w:val="decimal"/>
      <w:lvlText w:val="*"/>
      <w:lvlJc w:val="left"/>
    </w:lvl>
  </w:abstractNum>
  <w:abstractNum w:abstractNumId="1" w15:restartNumberingAfterBreak="0">
    <w:nsid w:val="01401789"/>
    <w:multiLevelType w:val="singleLevel"/>
    <w:tmpl w:val="F6ACD10E"/>
    <w:lvl w:ilvl="0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b w:val="0"/>
        <w:i w:val="0"/>
        <w:sz w:val="20"/>
      </w:rPr>
    </w:lvl>
  </w:abstractNum>
  <w:abstractNum w:abstractNumId="2" w15:restartNumberingAfterBreak="0">
    <w:nsid w:val="14B81521"/>
    <w:multiLevelType w:val="hybridMultilevel"/>
    <w:tmpl w:val="A86A67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D331F"/>
    <w:multiLevelType w:val="hybridMultilevel"/>
    <w:tmpl w:val="A4F86744"/>
    <w:lvl w:ilvl="0" w:tplc="EC04EA64">
      <w:start w:val="1"/>
      <w:numFmt w:val="bullet"/>
      <w:lvlText w:val="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8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2A0834"/>
    <w:multiLevelType w:val="hybridMultilevel"/>
    <w:tmpl w:val="A4F86744"/>
    <w:lvl w:ilvl="0" w:tplc="89D64A48">
      <w:numFmt w:val="bullet"/>
      <w:lvlText w:val="-"/>
      <w:lvlJc w:val="left"/>
      <w:pPr>
        <w:tabs>
          <w:tab w:val="num" w:pos="1575"/>
        </w:tabs>
        <w:ind w:left="1575" w:hanging="495"/>
      </w:pPr>
      <w:rPr>
        <w:rFonts w:ascii="Abadi MT Condensed Light" w:eastAsia="Times New Roman" w:hAnsi="Abadi MT Condensed Light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11E1B60"/>
    <w:multiLevelType w:val="singleLevel"/>
    <w:tmpl w:val="C58878D4"/>
    <w:lvl w:ilvl="0">
      <w:start w:val="1"/>
      <w:numFmt w:val="decimal"/>
      <w:lvlText w:val="%1."/>
      <w:lvlJc w:val="left"/>
      <w:pPr>
        <w:tabs>
          <w:tab w:val="num" w:pos="1049"/>
        </w:tabs>
        <w:ind w:left="1049" w:hanging="360"/>
      </w:pPr>
      <w:rPr>
        <w:rFonts w:ascii="Tw Cen MT" w:hAnsi="Tw Cen MT" w:hint="default"/>
        <w:sz w:val="20"/>
      </w:rPr>
    </w:lvl>
  </w:abstractNum>
  <w:abstractNum w:abstractNumId="6" w15:restartNumberingAfterBreak="0">
    <w:nsid w:val="390A701A"/>
    <w:multiLevelType w:val="hybridMultilevel"/>
    <w:tmpl w:val="B3403C16"/>
    <w:lvl w:ilvl="0" w:tplc="5A96A7E8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8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B761C8"/>
    <w:multiLevelType w:val="hybridMultilevel"/>
    <w:tmpl w:val="1876F044"/>
    <w:lvl w:ilvl="0" w:tplc="EC04EA64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8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6170F7"/>
    <w:multiLevelType w:val="singleLevel"/>
    <w:tmpl w:val="2472808E"/>
    <w:lvl w:ilvl="0">
      <w:start w:val="1"/>
      <w:numFmt w:val="decimal"/>
      <w:lvlText w:val="%1."/>
      <w:lvlJc w:val="left"/>
      <w:pPr>
        <w:tabs>
          <w:tab w:val="num" w:pos="1049"/>
        </w:tabs>
        <w:ind w:left="1049" w:hanging="360"/>
      </w:pPr>
      <w:rPr>
        <w:rFonts w:ascii="Gill Sans Ultra Bold Condensed" w:hAnsi="Gill Sans Ultra Bold Condensed" w:hint="default"/>
        <w:sz w:val="20"/>
      </w:rPr>
    </w:lvl>
  </w:abstractNum>
  <w:abstractNum w:abstractNumId="9" w15:restartNumberingAfterBreak="0">
    <w:nsid w:val="498D780F"/>
    <w:multiLevelType w:val="hybridMultilevel"/>
    <w:tmpl w:val="4A46B252"/>
    <w:lvl w:ilvl="0" w:tplc="275C5936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8"/>
      </w:rPr>
    </w:lvl>
    <w:lvl w:ilvl="1" w:tplc="9EFEF632">
      <w:start w:val="1"/>
      <w:numFmt w:val="decimal"/>
      <w:lvlText w:val="%2."/>
      <w:lvlJc w:val="left"/>
      <w:pPr>
        <w:tabs>
          <w:tab w:val="num" w:pos="360"/>
        </w:tabs>
        <w:ind w:left="284" w:hanging="284"/>
      </w:pPr>
      <w:rPr>
        <w:rFonts w:ascii="Papyrus" w:hAnsi="Papyrus" w:hint="default"/>
        <w:b w:val="0"/>
        <w:i w:val="0"/>
        <w:caps w:val="0"/>
        <w:strike w:val="0"/>
        <w:dstrike w:val="0"/>
        <w:vanish w:val="0"/>
        <w:color w:val="003366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F36F1"/>
    <w:multiLevelType w:val="singleLevel"/>
    <w:tmpl w:val="E1FAB22A"/>
    <w:lvl w:ilvl="0">
      <w:start w:val="1"/>
      <w:numFmt w:val="decimal"/>
      <w:lvlText w:val="%1."/>
      <w:lvlJc w:val="left"/>
      <w:pPr>
        <w:tabs>
          <w:tab w:val="num" w:pos="374"/>
        </w:tabs>
        <w:ind w:left="374" w:hanging="374"/>
      </w:pPr>
      <w:rPr>
        <w:rFonts w:ascii="Tahoma" w:hAnsi="Tahoma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5D1D6C11"/>
    <w:multiLevelType w:val="singleLevel"/>
    <w:tmpl w:val="F6ACD10E"/>
    <w:lvl w:ilvl="0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b w:val="0"/>
        <w:i w:val="0"/>
        <w:sz w:val="20"/>
      </w:rPr>
    </w:lvl>
  </w:abstractNum>
  <w:abstractNum w:abstractNumId="12" w15:restartNumberingAfterBreak="0">
    <w:nsid w:val="5D913BCE"/>
    <w:multiLevelType w:val="hybridMultilevel"/>
    <w:tmpl w:val="2F4CC5A0"/>
    <w:lvl w:ilvl="0" w:tplc="F25663AC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D172E2"/>
    <w:multiLevelType w:val="hybridMultilevel"/>
    <w:tmpl w:val="4FACD078"/>
    <w:lvl w:ilvl="0" w:tplc="52FE2AF6">
      <w:start w:val="1"/>
      <w:numFmt w:val="bullet"/>
      <w:lvlText w:val=""/>
      <w:lvlJc w:val="left"/>
      <w:pPr>
        <w:tabs>
          <w:tab w:val="num" w:pos="442"/>
        </w:tabs>
        <w:ind w:left="442" w:hanging="397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5FC71E20"/>
    <w:multiLevelType w:val="hybridMultilevel"/>
    <w:tmpl w:val="D5222A6A"/>
    <w:lvl w:ilvl="0" w:tplc="B342684C">
      <w:start w:val="1"/>
      <w:numFmt w:val="decimal"/>
      <w:lvlText w:val="%1."/>
      <w:lvlJc w:val="left"/>
      <w:pPr>
        <w:ind w:left="853" w:hanging="360"/>
        <w:jc w:val="left"/>
      </w:pPr>
      <w:rPr>
        <w:rFonts w:hint="default"/>
        <w:b/>
        <w:bCs/>
        <w:w w:val="100"/>
        <w:lang w:val="it-IT" w:eastAsia="en-US" w:bidi="ar-SA"/>
      </w:rPr>
    </w:lvl>
    <w:lvl w:ilvl="1" w:tplc="895C14E4">
      <w:numFmt w:val="bullet"/>
      <w:lvlText w:val="•"/>
      <w:lvlJc w:val="left"/>
      <w:pPr>
        <w:ind w:left="1768" w:hanging="360"/>
      </w:pPr>
      <w:rPr>
        <w:rFonts w:hint="default"/>
        <w:lang w:val="it-IT" w:eastAsia="en-US" w:bidi="ar-SA"/>
      </w:rPr>
    </w:lvl>
    <w:lvl w:ilvl="2" w:tplc="CB900A4A">
      <w:numFmt w:val="bullet"/>
      <w:lvlText w:val="•"/>
      <w:lvlJc w:val="left"/>
      <w:pPr>
        <w:ind w:left="2677" w:hanging="360"/>
      </w:pPr>
      <w:rPr>
        <w:rFonts w:hint="default"/>
        <w:lang w:val="it-IT" w:eastAsia="en-US" w:bidi="ar-SA"/>
      </w:rPr>
    </w:lvl>
    <w:lvl w:ilvl="3" w:tplc="188E683C">
      <w:numFmt w:val="bullet"/>
      <w:lvlText w:val="•"/>
      <w:lvlJc w:val="left"/>
      <w:pPr>
        <w:ind w:left="3585" w:hanging="360"/>
      </w:pPr>
      <w:rPr>
        <w:rFonts w:hint="default"/>
        <w:lang w:val="it-IT" w:eastAsia="en-US" w:bidi="ar-SA"/>
      </w:rPr>
    </w:lvl>
    <w:lvl w:ilvl="4" w:tplc="4EBA8370">
      <w:numFmt w:val="bullet"/>
      <w:lvlText w:val="•"/>
      <w:lvlJc w:val="left"/>
      <w:pPr>
        <w:ind w:left="4494" w:hanging="360"/>
      </w:pPr>
      <w:rPr>
        <w:rFonts w:hint="default"/>
        <w:lang w:val="it-IT" w:eastAsia="en-US" w:bidi="ar-SA"/>
      </w:rPr>
    </w:lvl>
    <w:lvl w:ilvl="5" w:tplc="0518A9E2">
      <w:numFmt w:val="bullet"/>
      <w:lvlText w:val="•"/>
      <w:lvlJc w:val="left"/>
      <w:pPr>
        <w:ind w:left="5403" w:hanging="360"/>
      </w:pPr>
      <w:rPr>
        <w:rFonts w:hint="default"/>
        <w:lang w:val="it-IT" w:eastAsia="en-US" w:bidi="ar-SA"/>
      </w:rPr>
    </w:lvl>
    <w:lvl w:ilvl="6" w:tplc="D9901B2C">
      <w:numFmt w:val="bullet"/>
      <w:lvlText w:val="•"/>
      <w:lvlJc w:val="left"/>
      <w:pPr>
        <w:ind w:left="6311" w:hanging="360"/>
      </w:pPr>
      <w:rPr>
        <w:rFonts w:hint="default"/>
        <w:lang w:val="it-IT" w:eastAsia="en-US" w:bidi="ar-SA"/>
      </w:rPr>
    </w:lvl>
    <w:lvl w:ilvl="7" w:tplc="B9463DE0">
      <w:numFmt w:val="bullet"/>
      <w:lvlText w:val="•"/>
      <w:lvlJc w:val="left"/>
      <w:pPr>
        <w:ind w:left="7220" w:hanging="360"/>
      </w:pPr>
      <w:rPr>
        <w:rFonts w:hint="default"/>
        <w:lang w:val="it-IT" w:eastAsia="en-US" w:bidi="ar-SA"/>
      </w:rPr>
    </w:lvl>
    <w:lvl w:ilvl="8" w:tplc="2DFECBF4">
      <w:numFmt w:val="bullet"/>
      <w:lvlText w:val="•"/>
      <w:lvlJc w:val="left"/>
      <w:pPr>
        <w:ind w:left="8129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62731719"/>
    <w:multiLevelType w:val="singleLevel"/>
    <w:tmpl w:val="F6ACD10E"/>
    <w:lvl w:ilvl="0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b w:val="0"/>
        <w:i w:val="0"/>
        <w:sz w:val="20"/>
      </w:rPr>
    </w:lvl>
  </w:abstractNum>
  <w:abstractNum w:abstractNumId="16" w15:restartNumberingAfterBreak="0">
    <w:nsid w:val="65AD5F95"/>
    <w:multiLevelType w:val="hybridMultilevel"/>
    <w:tmpl w:val="C30EAD4C"/>
    <w:lvl w:ilvl="0" w:tplc="6C289AA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EF6F2F"/>
    <w:multiLevelType w:val="hybridMultilevel"/>
    <w:tmpl w:val="76644B0C"/>
    <w:lvl w:ilvl="0" w:tplc="5A96A7E8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8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A019D"/>
    <w:multiLevelType w:val="multilevel"/>
    <w:tmpl w:val="52445002"/>
    <w:lvl w:ilvl="0">
      <w:start w:val="1"/>
      <w:numFmt w:val="decimal"/>
      <w:lvlText w:val="Art. n. %1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9" w15:restartNumberingAfterBreak="0">
    <w:nsid w:val="6C8861F3"/>
    <w:multiLevelType w:val="hybridMultilevel"/>
    <w:tmpl w:val="E77E92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B91D14"/>
    <w:multiLevelType w:val="hybridMultilevel"/>
    <w:tmpl w:val="81D09F1C"/>
    <w:lvl w:ilvl="0" w:tplc="52FE2AF6">
      <w:start w:val="1"/>
      <w:numFmt w:val="bullet"/>
      <w:lvlText w:val="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6944DB"/>
    <w:multiLevelType w:val="hybridMultilevel"/>
    <w:tmpl w:val="37D40FE0"/>
    <w:lvl w:ilvl="0" w:tplc="89D64A48">
      <w:numFmt w:val="bullet"/>
      <w:lvlText w:val="-"/>
      <w:lvlJc w:val="left"/>
      <w:pPr>
        <w:tabs>
          <w:tab w:val="num" w:pos="855"/>
        </w:tabs>
        <w:ind w:left="855" w:hanging="495"/>
      </w:pPr>
      <w:rPr>
        <w:rFonts w:ascii="Abadi MT Condensed Light" w:eastAsia="Times New Roman" w:hAnsi="Abadi MT Condensed Light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874E0F"/>
    <w:multiLevelType w:val="hybridMultilevel"/>
    <w:tmpl w:val="D07817C4"/>
    <w:lvl w:ilvl="0" w:tplc="24202B56">
      <w:start w:val="1"/>
      <w:numFmt w:val="decimal"/>
      <w:lvlText w:val="%1."/>
      <w:lvlJc w:val="left"/>
      <w:pPr>
        <w:ind w:left="85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98652F4">
      <w:numFmt w:val="bullet"/>
      <w:lvlText w:val="•"/>
      <w:lvlJc w:val="left"/>
      <w:pPr>
        <w:ind w:left="1768" w:hanging="360"/>
      </w:pPr>
      <w:rPr>
        <w:rFonts w:hint="default"/>
        <w:lang w:val="it-IT" w:eastAsia="en-US" w:bidi="ar-SA"/>
      </w:rPr>
    </w:lvl>
    <w:lvl w:ilvl="2" w:tplc="F63E5D9C">
      <w:numFmt w:val="bullet"/>
      <w:lvlText w:val="•"/>
      <w:lvlJc w:val="left"/>
      <w:pPr>
        <w:ind w:left="2677" w:hanging="360"/>
      </w:pPr>
      <w:rPr>
        <w:rFonts w:hint="default"/>
        <w:lang w:val="it-IT" w:eastAsia="en-US" w:bidi="ar-SA"/>
      </w:rPr>
    </w:lvl>
    <w:lvl w:ilvl="3" w:tplc="B614C410">
      <w:numFmt w:val="bullet"/>
      <w:lvlText w:val="•"/>
      <w:lvlJc w:val="left"/>
      <w:pPr>
        <w:ind w:left="3585" w:hanging="360"/>
      </w:pPr>
      <w:rPr>
        <w:rFonts w:hint="default"/>
        <w:lang w:val="it-IT" w:eastAsia="en-US" w:bidi="ar-SA"/>
      </w:rPr>
    </w:lvl>
    <w:lvl w:ilvl="4" w:tplc="1D328B46">
      <w:numFmt w:val="bullet"/>
      <w:lvlText w:val="•"/>
      <w:lvlJc w:val="left"/>
      <w:pPr>
        <w:ind w:left="4494" w:hanging="360"/>
      </w:pPr>
      <w:rPr>
        <w:rFonts w:hint="default"/>
        <w:lang w:val="it-IT" w:eastAsia="en-US" w:bidi="ar-SA"/>
      </w:rPr>
    </w:lvl>
    <w:lvl w:ilvl="5" w:tplc="84066400">
      <w:numFmt w:val="bullet"/>
      <w:lvlText w:val="•"/>
      <w:lvlJc w:val="left"/>
      <w:pPr>
        <w:ind w:left="5403" w:hanging="360"/>
      </w:pPr>
      <w:rPr>
        <w:rFonts w:hint="default"/>
        <w:lang w:val="it-IT" w:eastAsia="en-US" w:bidi="ar-SA"/>
      </w:rPr>
    </w:lvl>
    <w:lvl w:ilvl="6" w:tplc="F3605B02">
      <w:numFmt w:val="bullet"/>
      <w:lvlText w:val="•"/>
      <w:lvlJc w:val="left"/>
      <w:pPr>
        <w:ind w:left="6311" w:hanging="360"/>
      </w:pPr>
      <w:rPr>
        <w:rFonts w:hint="default"/>
        <w:lang w:val="it-IT" w:eastAsia="en-US" w:bidi="ar-SA"/>
      </w:rPr>
    </w:lvl>
    <w:lvl w:ilvl="7" w:tplc="F63025E4">
      <w:numFmt w:val="bullet"/>
      <w:lvlText w:val="•"/>
      <w:lvlJc w:val="left"/>
      <w:pPr>
        <w:ind w:left="7220" w:hanging="360"/>
      </w:pPr>
      <w:rPr>
        <w:rFonts w:hint="default"/>
        <w:lang w:val="it-IT" w:eastAsia="en-US" w:bidi="ar-SA"/>
      </w:rPr>
    </w:lvl>
    <w:lvl w:ilvl="8" w:tplc="E9ACEE9C">
      <w:numFmt w:val="bullet"/>
      <w:lvlText w:val="•"/>
      <w:lvlJc w:val="left"/>
      <w:pPr>
        <w:ind w:left="8129" w:hanging="360"/>
      </w:pPr>
      <w:rPr>
        <w:rFonts w:hint="default"/>
        <w:lang w:val="it-IT" w:eastAsia="en-US" w:bidi="ar-SA"/>
      </w:rPr>
    </w:lvl>
  </w:abstractNum>
  <w:num w:numId="1" w16cid:durableId="1738745644">
    <w:abstractNumId w:val="1"/>
  </w:num>
  <w:num w:numId="2" w16cid:durableId="1224875287">
    <w:abstractNumId w:val="15"/>
  </w:num>
  <w:num w:numId="3" w16cid:durableId="371270012">
    <w:abstractNumId w:val="11"/>
  </w:num>
  <w:num w:numId="4" w16cid:durableId="1410274672">
    <w:abstractNumId w:val="10"/>
  </w:num>
  <w:num w:numId="5" w16cid:durableId="1712194622">
    <w:abstractNumId w:val="8"/>
  </w:num>
  <w:num w:numId="6" w16cid:durableId="1688017010">
    <w:abstractNumId w:val="5"/>
  </w:num>
  <w:num w:numId="7" w16cid:durableId="1373114174">
    <w:abstractNumId w:val="20"/>
  </w:num>
  <w:num w:numId="8" w16cid:durableId="196625844">
    <w:abstractNumId w:val="13"/>
  </w:num>
  <w:num w:numId="9" w16cid:durableId="978607372">
    <w:abstractNumId w:val="7"/>
  </w:num>
  <w:num w:numId="10" w16cid:durableId="518859641">
    <w:abstractNumId w:val="21"/>
  </w:num>
  <w:num w:numId="11" w16cid:durableId="545946262">
    <w:abstractNumId w:val="4"/>
  </w:num>
  <w:num w:numId="12" w16cid:durableId="87116459">
    <w:abstractNumId w:val="3"/>
  </w:num>
  <w:num w:numId="13" w16cid:durableId="833692143">
    <w:abstractNumId w:val="0"/>
    <w:lvlOverride w:ilvl="0">
      <w:lvl w:ilvl="0">
        <w:start w:val="1"/>
        <w:numFmt w:val="bullet"/>
        <w:lvlText w:val="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  <w:sz w:val="22"/>
        </w:rPr>
      </w:lvl>
    </w:lvlOverride>
  </w:num>
  <w:num w:numId="14" w16cid:durableId="931862322">
    <w:abstractNumId w:val="17"/>
  </w:num>
  <w:num w:numId="15" w16cid:durableId="1912302311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  <w:sz w:val="20"/>
        </w:rPr>
      </w:lvl>
    </w:lvlOverride>
  </w:num>
  <w:num w:numId="16" w16cid:durableId="441388687">
    <w:abstractNumId w:val="6"/>
  </w:num>
  <w:num w:numId="17" w16cid:durableId="940911799">
    <w:abstractNumId w:val="9"/>
  </w:num>
  <w:num w:numId="18" w16cid:durableId="1730616448">
    <w:abstractNumId w:val="18"/>
  </w:num>
  <w:num w:numId="19" w16cid:durableId="794178196">
    <w:abstractNumId w:val="12"/>
  </w:num>
  <w:num w:numId="20" w16cid:durableId="915818146">
    <w:abstractNumId w:val="16"/>
  </w:num>
  <w:num w:numId="21" w16cid:durableId="328598956">
    <w:abstractNumId w:val="2"/>
  </w:num>
  <w:num w:numId="22" w16cid:durableId="1829709175">
    <w:abstractNumId w:val="19"/>
  </w:num>
  <w:num w:numId="23" w16cid:durableId="789977022">
    <w:abstractNumId w:val="14"/>
  </w:num>
  <w:num w:numId="24" w16cid:durableId="5971256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B6C"/>
    <w:rsid w:val="00000816"/>
    <w:rsid w:val="00016006"/>
    <w:rsid w:val="000324D2"/>
    <w:rsid w:val="00033D45"/>
    <w:rsid w:val="000414AB"/>
    <w:rsid w:val="00046728"/>
    <w:rsid w:val="00047899"/>
    <w:rsid w:val="00063B6C"/>
    <w:rsid w:val="00077922"/>
    <w:rsid w:val="000A6DE3"/>
    <w:rsid w:val="000C5F38"/>
    <w:rsid w:val="000E2D02"/>
    <w:rsid w:val="000F4803"/>
    <w:rsid w:val="000F4B3B"/>
    <w:rsid w:val="00107FB0"/>
    <w:rsid w:val="0012379D"/>
    <w:rsid w:val="0012625A"/>
    <w:rsid w:val="00133C97"/>
    <w:rsid w:val="00141798"/>
    <w:rsid w:val="001421DF"/>
    <w:rsid w:val="0016447F"/>
    <w:rsid w:val="001877E9"/>
    <w:rsid w:val="00187B01"/>
    <w:rsid w:val="001A726A"/>
    <w:rsid w:val="001B1333"/>
    <w:rsid w:val="001B349A"/>
    <w:rsid w:val="001B42FF"/>
    <w:rsid w:val="001C6297"/>
    <w:rsid w:val="001D0851"/>
    <w:rsid w:val="001E2459"/>
    <w:rsid w:val="001F11ED"/>
    <w:rsid w:val="00207E92"/>
    <w:rsid w:val="002307BA"/>
    <w:rsid w:val="002364CA"/>
    <w:rsid w:val="00244FED"/>
    <w:rsid w:val="00252349"/>
    <w:rsid w:val="00252402"/>
    <w:rsid w:val="002642F7"/>
    <w:rsid w:val="0027315F"/>
    <w:rsid w:val="002861CF"/>
    <w:rsid w:val="002A6B04"/>
    <w:rsid w:val="002B1292"/>
    <w:rsid w:val="002B52DE"/>
    <w:rsid w:val="002E7266"/>
    <w:rsid w:val="002F1DB4"/>
    <w:rsid w:val="002F22B9"/>
    <w:rsid w:val="00302656"/>
    <w:rsid w:val="0030461F"/>
    <w:rsid w:val="003336AA"/>
    <w:rsid w:val="00335080"/>
    <w:rsid w:val="00335E99"/>
    <w:rsid w:val="00340041"/>
    <w:rsid w:val="00340E51"/>
    <w:rsid w:val="0034707C"/>
    <w:rsid w:val="00360FDA"/>
    <w:rsid w:val="00366915"/>
    <w:rsid w:val="00367544"/>
    <w:rsid w:val="00372425"/>
    <w:rsid w:val="003955D8"/>
    <w:rsid w:val="00397533"/>
    <w:rsid w:val="003A1DF1"/>
    <w:rsid w:val="003B4D80"/>
    <w:rsid w:val="003C0C63"/>
    <w:rsid w:val="003C2283"/>
    <w:rsid w:val="003C48BA"/>
    <w:rsid w:val="003C6793"/>
    <w:rsid w:val="003C7513"/>
    <w:rsid w:val="003D0386"/>
    <w:rsid w:val="003E3505"/>
    <w:rsid w:val="003E5687"/>
    <w:rsid w:val="003E6F5A"/>
    <w:rsid w:val="003F7801"/>
    <w:rsid w:val="0041386F"/>
    <w:rsid w:val="00417000"/>
    <w:rsid w:val="00417F5E"/>
    <w:rsid w:val="004207A3"/>
    <w:rsid w:val="004268C9"/>
    <w:rsid w:val="004400F7"/>
    <w:rsid w:val="00443DA9"/>
    <w:rsid w:val="00446E19"/>
    <w:rsid w:val="00447F0A"/>
    <w:rsid w:val="0045225C"/>
    <w:rsid w:val="004560D5"/>
    <w:rsid w:val="00465239"/>
    <w:rsid w:val="0047083B"/>
    <w:rsid w:val="004923E1"/>
    <w:rsid w:val="00494C02"/>
    <w:rsid w:val="004A71D4"/>
    <w:rsid w:val="004B0948"/>
    <w:rsid w:val="004B5824"/>
    <w:rsid w:val="004C146A"/>
    <w:rsid w:val="004C1DDE"/>
    <w:rsid w:val="004E674B"/>
    <w:rsid w:val="00513C32"/>
    <w:rsid w:val="00532A26"/>
    <w:rsid w:val="00533EA2"/>
    <w:rsid w:val="00534550"/>
    <w:rsid w:val="00537995"/>
    <w:rsid w:val="0054512C"/>
    <w:rsid w:val="0055736B"/>
    <w:rsid w:val="00567BEA"/>
    <w:rsid w:val="005709A9"/>
    <w:rsid w:val="00587E28"/>
    <w:rsid w:val="005C3832"/>
    <w:rsid w:val="005C3C71"/>
    <w:rsid w:val="005F14B6"/>
    <w:rsid w:val="006003FB"/>
    <w:rsid w:val="006016E0"/>
    <w:rsid w:val="00612CDA"/>
    <w:rsid w:val="0061758F"/>
    <w:rsid w:val="00617978"/>
    <w:rsid w:val="006238A6"/>
    <w:rsid w:val="0065339C"/>
    <w:rsid w:val="0068610F"/>
    <w:rsid w:val="006861CE"/>
    <w:rsid w:val="00691370"/>
    <w:rsid w:val="006A1C8F"/>
    <w:rsid w:val="006B5BF9"/>
    <w:rsid w:val="006C460A"/>
    <w:rsid w:val="006C48D2"/>
    <w:rsid w:val="006D3C7E"/>
    <w:rsid w:val="006D6CAC"/>
    <w:rsid w:val="006E63E2"/>
    <w:rsid w:val="006F754A"/>
    <w:rsid w:val="00711E21"/>
    <w:rsid w:val="00717393"/>
    <w:rsid w:val="00734208"/>
    <w:rsid w:val="0074026E"/>
    <w:rsid w:val="00740B45"/>
    <w:rsid w:val="00744270"/>
    <w:rsid w:val="007470C8"/>
    <w:rsid w:val="007478BC"/>
    <w:rsid w:val="00750CA0"/>
    <w:rsid w:val="00753FF0"/>
    <w:rsid w:val="007556F6"/>
    <w:rsid w:val="00762502"/>
    <w:rsid w:val="007711A5"/>
    <w:rsid w:val="0077560E"/>
    <w:rsid w:val="00787807"/>
    <w:rsid w:val="00792800"/>
    <w:rsid w:val="00797B85"/>
    <w:rsid w:val="007A13BC"/>
    <w:rsid w:val="007A7AC1"/>
    <w:rsid w:val="007A7CF7"/>
    <w:rsid w:val="007B1DC8"/>
    <w:rsid w:val="007B6ACB"/>
    <w:rsid w:val="007C2E11"/>
    <w:rsid w:val="007D7BB5"/>
    <w:rsid w:val="007E4047"/>
    <w:rsid w:val="007F5C6E"/>
    <w:rsid w:val="00806741"/>
    <w:rsid w:val="00807CFC"/>
    <w:rsid w:val="00807EDB"/>
    <w:rsid w:val="0081153D"/>
    <w:rsid w:val="00817F5F"/>
    <w:rsid w:val="00827828"/>
    <w:rsid w:val="00830C30"/>
    <w:rsid w:val="00851236"/>
    <w:rsid w:val="0085329B"/>
    <w:rsid w:val="00853CBB"/>
    <w:rsid w:val="00866CB0"/>
    <w:rsid w:val="008A4EE6"/>
    <w:rsid w:val="008A5524"/>
    <w:rsid w:val="008F44A9"/>
    <w:rsid w:val="008F52D1"/>
    <w:rsid w:val="009041E7"/>
    <w:rsid w:val="00911593"/>
    <w:rsid w:val="00912319"/>
    <w:rsid w:val="00914AE5"/>
    <w:rsid w:val="00916B11"/>
    <w:rsid w:val="00920EDA"/>
    <w:rsid w:val="00921153"/>
    <w:rsid w:val="00922DC8"/>
    <w:rsid w:val="0093412F"/>
    <w:rsid w:val="00942622"/>
    <w:rsid w:val="0095721B"/>
    <w:rsid w:val="00966B88"/>
    <w:rsid w:val="00967775"/>
    <w:rsid w:val="00976E79"/>
    <w:rsid w:val="0098020B"/>
    <w:rsid w:val="009923D4"/>
    <w:rsid w:val="009A3F3A"/>
    <w:rsid w:val="009A4AD0"/>
    <w:rsid w:val="009D1D75"/>
    <w:rsid w:val="009D3336"/>
    <w:rsid w:val="009E26DD"/>
    <w:rsid w:val="00A00686"/>
    <w:rsid w:val="00A13305"/>
    <w:rsid w:val="00A17F57"/>
    <w:rsid w:val="00A36CBE"/>
    <w:rsid w:val="00A42D36"/>
    <w:rsid w:val="00A67298"/>
    <w:rsid w:val="00A67B59"/>
    <w:rsid w:val="00A73397"/>
    <w:rsid w:val="00A8410B"/>
    <w:rsid w:val="00A84811"/>
    <w:rsid w:val="00A87F09"/>
    <w:rsid w:val="00A95F96"/>
    <w:rsid w:val="00AA729D"/>
    <w:rsid w:val="00AB1CCB"/>
    <w:rsid w:val="00AB705A"/>
    <w:rsid w:val="00AC406B"/>
    <w:rsid w:val="00AC58C5"/>
    <w:rsid w:val="00AF4B1A"/>
    <w:rsid w:val="00AF637C"/>
    <w:rsid w:val="00B06061"/>
    <w:rsid w:val="00B10290"/>
    <w:rsid w:val="00B16F79"/>
    <w:rsid w:val="00B274E9"/>
    <w:rsid w:val="00B567FD"/>
    <w:rsid w:val="00B644D2"/>
    <w:rsid w:val="00BA18A0"/>
    <w:rsid w:val="00BB28A4"/>
    <w:rsid w:val="00BC5672"/>
    <w:rsid w:val="00BC581B"/>
    <w:rsid w:val="00BE2624"/>
    <w:rsid w:val="00BE2DFE"/>
    <w:rsid w:val="00BF3615"/>
    <w:rsid w:val="00C04497"/>
    <w:rsid w:val="00C1024C"/>
    <w:rsid w:val="00C10A70"/>
    <w:rsid w:val="00C149D2"/>
    <w:rsid w:val="00C208D7"/>
    <w:rsid w:val="00C20AD8"/>
    <w:rsid w:val="00C22305"/>
    <w:rsid w:val="00C277C3"/>
    <w:rsid w:val="00C37AC9"/>
    <w:rsid w:val="00C7283F"/>
    <w:rsid w:val="00C820B4"/>
    <w:rsid w:val="00C84E69"/>
    <w:rsid w:val="00C879DF"/>
    <w:rsid w:val="00C91A0A"/>
    <w:rsid w:val="00CA21E8"/>
    <w:rsid w:val="00CA4FD3"/>
    <w:rsid w:val="00CB4D8E"/>
    <w:rsid w:val="00CB6268"/>
    <w:rsid w:val="00CD7F03"/>
    <w:rsid w:val="00CE007D"/>
    <w:rsid w:val="00CF3D98"/>
    <w:rsid w:val="00D00677"/>
    <w:rsid w:val="00D0626A"/>
    <w:rsid w:val="00D14DBE"/>
    <w:rsid w:val="00D16E32"/>
    <w:rsid w:val="00D2068C"/>
    <w:rsid w:val="00D22BAA"/>
    <w:rsid w:val="00D4384A"/>
    <w:rsid w:val="00D55ECB"/>
    <w:rsid w:val="00D7149F"/>
    <w:rsid w:val="00D7174F"/>
    <w:rsid w:val="00D740E2"/>
    <w:rsid w:val="00DA0481"/>
    <w:rsid w:val="00DA16ED"/>
    <w:rsid w:val="00DA2432"/>
    <w:rsid w:val="00DB05A1"/>
    <w:rsid w:val="00DB34EE"/>
    <w:rsid w:val="00DB7195"/>
    <w:rsid w:val="00DD57B7"/>
    <w:rsid w:val="00DD60E6"/>
    <w:rsid w:val="00DD7A80"/>
    <w:rsid w:val="00DE1909"/>
    <w:rsid w:val="00DF74DE"/>
    <w:rsid w:val="00E10017"/>
    <w:rsid w:val="00E30833"/>
    <w:rsid w:val="00E310B6"/>
    <w:rsid w:val="00E35FE1"/>
    <w:rsid w:val="00E41356"/>
    <w:rsid w:val="00E833D8"/>
    <w:rsid w:val="00E872CB"/>
    <w:rsid w:val="00E97B4D"/>
    <w:rsid w:val="00EA6451"/>
    <w:rsid w:val="00EB69E2"/>
    <w:rsid w:val="00ED13D4"/>
    <w:rsid w:val="00ED3C70"/>
    <w:rsid w:val="00ED7F4F"/>
    <w:rsid w:val="00EF0F20"/>
    <w:rsid w:val="00F0484A"/>
    <w:rsid w:val="00F058D8"/>
    <w:rsid w:val="00F1402D"/>
    <w:rsid w:val="00F169C4"/>
    <w:rsid w:val="00F5453E"/>
    <w:rsid w:val="00F55919"/>
    <w:rsid w:val="00F84EA7"/>
    <w:rsid w:val="00F87762"/>
    <w:rsid w:val="00F97FB8"/>
    <w:rsid w:val="00FA3EDA"/>
    <w:rsid w:val="00FA7885"/>
    <w:rsid w:val="00FD3947"/>
    <w:rsid w:val="00FD5C6C"/>
    <w:rsid w:val="00FE248A"/>
    <w:rsid w:val="00FE4D30"/>
    <w:rsid w:val="00FF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1341D7A"/>
  <w15:chartTrackingRefBased/>
  <w15:docId w15:val="{F28B3099-3B26-45D6-8CB7-D859E8E75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uiPriority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1"/>
    <w:qFormat/>
    <w:pPr>
      <w:keepNext/>
      <w:widowControl w:val="0"/>
      <w:outlineLvl w:val="0"/>
    </w:pPr>
    <w:rPr>
      <w:rFonts w:ascii="Abadi MT Condensed Light" w:hAnsi="Abadi MT Condensed Light"/>
      <w:snapToGrid w:val="0"/>
      <w:sz w:val="24"/>
    </w:rPr>
  </w:style>
  <w:style w:type="paragraph" w:styleId="Titolo2">
    <w:name w:val="heading 2"/>
    <w:basedOn w:val="Normale"/>
    <w:next w:val="Normale"/>
    <w:qFormat/>
    <w:pPr>
      <w:keepNext/>
      <w:spacing w:before="120"/>
      <w:ind w:firstLine="720"/>
      <w:jc w:val="both"/>
      <w:outlineLvl w:val="1"/>
    </w:pPr>
    <w:rPr>
      <w:rFonts w:ascii="Abadi MT Condensed Light" w:hAnsi="Abadi MT Condensed Light"/>
      <w:snapToGrid w:val="0"/>
      <w:sz w:val="24"/>
    </w:rPr>
  </w:style>
  <w:style w:type="paragraph" w:styleId="Titolo3">
    <w:name w:val="heading 3"/>
    <w:basedOn w:val="Normale"/>
    <w:next w:val="Rientronormale"/>
    <w:qFormat/>
    <w:pPr>
      <w:jc w:val="both"/>
      <w:outlineLvl w:val="2"/>
    </w:pPr>
    <w:rPr>
      <w:b/>
      <w:sz w:val="24"/>
    </w:rPr>
  </w:style>
  <w:style w:type="paragraph" w:styleId="Titolo4">
    <w:name w:val="heading 4"/>
    <w:basedOn w:val="Normale"/>
    <w:next w:val="Rientronormale"/>
    <w:qFormat/>
    <w:pPr>
      <w:jc w:val="both"/>
      <w:outlineLvl w:val="3"/>
    </w:pPr>
    <w:rPr>
      <w:sz w:val="24"/>
      <w:u w:val="single"/>
    </w:rPr>
  </w:style>
  <w:style w:type="paragraph" w:styleId="Titolo5">
    <w:name w:val="heading 5"/>
    <w:basedOn w:val="Normale"/>
    <w:next w:val="Rientronormale"/>
    <w:qFormat/>
    <w:pPr>
      <w:jc w:val="center"/>
      <w:outlineLvl w:val="4"/>
    </w:pPr>
    <w:rPr>
      <w:b/>
      <w:i/>
      <w:smallCaps/>
      <w:sz w:val="32"/>
    </w:rPr>
  </w:style>
  <w:style w:type="paragraph" w:styleId="Titolo6">
    <w:name w:val="heading 6"/>
    <w:basedOn w:val="Normale"/>
    <w:next w:val="Rientronormale"/>
    <w:qFormat/>
    <w:pPr>
      <w:jc w:val="both"/>
      <w:outlineLvl w:val="5"/>
    </w:pPr>
    <w:rPr>
      <w:u w:val="single"/>
    </w:rPr>
  </w:style>
  <w:style w:type="paragraph" w:styleId="Titolo7">
    <w:name w:val="heading 7"/>
    <w:basedOn w:val="Normale"/>
    <w:next w:val="Rientronormale"/>
    <w:qFormat/>
    <w:pPr>
      <w:jc w:val="both"/>
      <w:outlineLvl w:val="6"/>
    </w:pPr>
    <w:rPr>
      <w:i/>
    </w:rPr>
  </w:style>
  <w:style w:type="paragraph" w:styleId="Titolo8">
    <w:name w:val="heading 8"/>
    <w:basedOn w:val="Normale"/>
    <w:next w:val="Rientronormale"/>
    <w:qFormat/>
    <w:pPr>
      <w:jc w:val="both"/>
      <w:outlineLvl w:val="7"/>
    </w:pPr>
    <w:rPr>
      <w:i/>
    </w:rPr>
  </w:style>
  <w:style w:type="paragraph" w:styleId="Titolo9">
    <w:name w:val="heading 9"/>
    <w:basedOn w:val="Normale"/>
    <w:next w:val="Rientronormale"/>
    <w:qFormat/>
    <w:pPr>
      <w:jc w:val="both"/>
      <w:outlineLvl w:val="8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ind w:firstLine="720"/>
      <w:jc w:val="both"/>
    </w:pPr>
    <w:rPr>
      <w:rFonts w:ascii="Tahoma" w:hAnsi="Tahoma"/>
      <w:snapToGrid w:val="0"/>
    </w:rPr>
  </w:style>
  <w:style w:type="paragraph" w:styleId="Corpotesto">
    <w:name w:val="Body Text"/>
    <w:basedOn w:val="Normale"/>
    <w:uiPriority w:val="1"/>
    <w:qFormat/>
    <w:pPr>
      <w:jc w:val="both"/>
    </w:pPr>
    <w:rPr>
      <w:rFonts w:ascii="Century Gothic" w:hAnsi="Century Gothic"/>
      <w:snapToGrid w:val="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pPr>
      <w:widowControl w:val="0"/>
      <w:tabs>
        <w:tab w:val="left" w:pos="709"/>
      </w:tabs>
      <w:jc w:val="both"/>
    </w:pPr>
    <w:rPr>
      <w:rFonts w:ascii="Abadi MT Condensed Light" w:hAnsi="Abadi MT Condensed Light"/>
      <w:snapToGrid w:val="0"/>
      <w:sz w:val="26"/>
    </w:rPr>
  </w:style>
  <w:style w:type="paragraph" w:styleId="Testonotadichiusura">
    <w:name w:val="endnote text"/>
    <w:basedOn w:val="Normale"/>
    <w:semiHidden/>
  </w:style>
  <w:style w:type="character" w:styleId="Rimandonotadichiusura">
    <w:name w:val="endnote reference"/>
    <w:semiHidden/>
    <w:rPr>
      <w:vertAlign w:val="superscript"/>
    </w:rPr>
  </w:style>
  <w:style w:type="paragraph" w:styleId="Corpodeltesto3">
    <w:name w:val="Body Text 3"/>
    <w:basedOn w:val="Normale"/>
    <w:pPr>
      <w:tabs>
        <w:tab w:val="left" w:pos="709"/>
      </w:tabs>
      <w:autoSpaceDE w:val="0"/>
      <w:autoSpaceDN w:val="0"/>
      <w:adjustRightInd w:val="0"/>
      <w:jc w:val="both"/>
    </w:pPr>
    <w:rPr>
      <w:rFonts w:ascii="Bookman Old Style" w:hAnsi="Bookman Old Style"/>
      <w:sz w:val="22"/>
      <w:szCs w:val="22"/>
    </w:rPr>
  </w:style>
  <w:style w:type="paragraph" w:styleId="Rientrocorpodeltesto2">
    <w:name w:val="Body Text Indent 2"/>
    <w:basedOn w:val="Normale"/>
    <w:pPr>
      <w:ind w:firstLine="720"/>
      <w:jc w:val="both"/>
    </w:pPr>
    <w:rPr>
      <w:rFonts w:ascii="Abadi MT Condensed Light" w:hAnsi="Abadi MT Condensed Light"/>
      <w:snapToGrid w:val="0"/>
      <w:sz w:val="22"/>
    </w:rPr>
  </w:style>
  <w:style w:type="paragraph" w:styleId="Rientronormale">
    <w:name w:val="Normal Indent"/>
    <w:basedOn w:val="Normale"/>
    <w:pPr>
      <w:ind w:left="708"/>
    </w:pPr>
  </w:style>
  <w:style w:type="character" w:styleId="Numeropagina">
    <w:name w:val="page number"/>
    <w:basedOn w:val="Carpredefinitoparagrafo"/>
    <w:rsid w:val="007B1DC8"/>
  </w:style>
  <w:style w:type="paragraph" w:customStyle="1" w:styleId="-PAGINA-">
    <w:name w:val="- PAGINA -"/>
    <w:rsid w:val="004560D5"/>
    <w:rPr>
      <w:sz w:val="24"/>
      <w:szCs w:val="24"/>
    </w:rPr>
  </w:style>
  <w:style w:type="paragraph" w:styleId="Mappadocumento">
    <w:name w:val="Document Map"/>
    <w:basedOn w:val="Normale"/>
    <w:semiHidden/>
    <w:rsid w:val="00F058D8"/>
    <w:pPr>
      <w:shd w:val="clear" w:color="auto" w:fill="000080"/>
    </w:pPr>
    <w:rPr>
      <w:rFonts w:ascii="Tahoma" w:hAnsi="Tahoma" w:cs="Tahoma"/>
    </w:rPr>
  </w:style>
  <w:style w:type="paragraph" w:styleId="Testofumetto">
    <w:name w:val="Balloon Text"/>
    <w:basedOn w:val="Normale"/>
    <w:semiHidden/>
    <w:rsid w:val="000F4B3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BE2DFE"/>
    <w:rPr>
      <w:color w:val="000000"/>
      <w:u w:val="single"/>
    </w:rPr>
  </w:style>
  <w:style w:type="paragraph" w:customStyle="1" w:styleId="Default">
    <w:name w:val="Default"/>
    <w:rsid w:val="002861CF"/>
    <w:pPr>
      <w:autoSpaceDE w:val="0"/>
      <w:autoSpaceDN w:val="0"/>
      <w:adjustRightInd w:val="0"/>
    </w:pPr>
    <w:rPr>
      <w:rFonts w:ascii="Tw Cen MT Condensed" w:hAnsi="Tw Cen MT Condensed" w:cs="Tw Cen MT Condensed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63B6C"/>
    <w:pPr>
      <w:ind w:left="720"/>
      <w:contextualSpacing/>
    </w:pPr>
  </w:style>
  <w:style w:type="paragraph" w:styleId="Titolo">
    <w:name w:val="Title"/>
    <w:basedOn w:val="Normale"/>
    <w:link w:val="TitoloCarattere"/>
    <w:uiPriority w:val="1"/>
    <w:qFormat/>
    <w:rsid w:val="00DD57B7"/>
    <w:pPr>
      <w:widowControl w:val="0"/>
      <w:autoSpaceDE w:val="0"/>
      <w:autoSpaceDN w:val="0"/>
      <w:ind w:left="115" w:right="1433"/>
    </w:pPr>
    <w:rPr>
      <w:b/>
      <w:bCs/>
      <w:sz w:val="24"/>
      <w:szCs w:val="24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DD57B7"/>
    <w:rPr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B582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B5824"/>
    <w:pPr>
      <w:widowControl w:val="0"/>
      <w:autoSpaceDE w:val="0"/>
      <w:autoSpaceDN w:val="0"/>
      <w:ind w:left="56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5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7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mm041005@pec.istruzione.i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pamm041005@istruzione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dl1\Desktop\archivio%20a.s.%20202021\pensioni\PENSIONI%202019020\SICARI\trasmissione%20documentazione%20pens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trasmissione documentazione pensione.dotx</Template>
  <TotalTime>0</TotalTime>
  <Pages>2</Pages>
  <Words>375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Scuola media Gramsci</Company>
  <LinksUpToDate>false</LinksUpToDate>
  <CharactersWithSpaces>3051</CharactersWithSpaces>
  <SharedDoc>false</SharedDoc>
  <HLinks>
    <vt:vector size="12" baseType="variant">
      <vt:variant>
        <vt:i4>6094885</vt:i4>
      </vt:variant>
      <vt:variant>
        <vt:i4>3</vt:i4>
      </vt:variant>
      <vt:variant>
        <vt:i4>0</vt:i4>
      </vt:variant>
      <vt:variant>
        <vt:i4>5</vt:i4>
      </vt:variant>
      <vt:variant>
        <vt:lpwstr>mailto:pamm041005@pec.istruzione.it</vt:lpwstr>
      </vt:variant>
      <vt:variant>
        <vt:lpwstr/>
      </vt:variant>
      <vt:variant>
        <vt:i4>1441846</vt:i4>
      </vt:variant>
      <vt:variant>
        <vt:i4>0</vt:i4>
      </vt:variant>
      <vt:variant>
        <vt:i4>0</vt:i4>
      </vt:variant>
      <vt:variant>
        <vt:i4>5</vt:i4>
      </vt:variant>
      <vt:variant>
        <vt:lpwstr>mailto:pamm041005@istruzione.it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pdl1</dc:creator>
  <cp:keywords/>
  <dc:description/>
  <cp:lastModifiedBy>Istituto Secondario di I Grado Gramsci Antonio Istituto Secondario di I Grado Gramsci Antonio</cp:lastModifiedBy>
  <cp:revision>2</cp:revision>
  <cp:lastPrinted>2024-01-09T09:04:00Z</cp:lastPrinted>
  <dcterms:created xsi:type="dcterms:W3CDTF">2024-02-13T08:14:00Z</dcterms:created>
  <dcterms:modified xsi:type="dcterms:W3CDTF">2024-02-13T08:14:00Z</dcterms:modified>
</cp:coreProperties>
</file>